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CA0B" w14:textId="77777777" w:rsidR="004C173F" w:rsidRPr="004C173F" w:rsidRDefault="004C173F" w:rsidP="004C173F">
      <w:pPr>
        <w:spacing w:after="0"/>
      </w:pPr>
    </w:p>
    <w:p w14:paraId="75A00A1F" w14:textId="77777777" w:rsidR="004C173F" w:rsidRPr="004C173F" w:rsidRDefault="004C173F" w:rsidP="004C173F">
      <w:pPr>
        <w:spacing w:after="0"/>
        <w:jc w:val="both"/>
      </w:pPr>
    </w:p>
    <w:p w14:paraId="17B14452" w14:textId="77777777" w:rsidR="004C173F" w:rsidRPr="007D51B8" w:rsidRDefault="004C173F" w:rsidP="004C173F">
      <w:pPr>
        <w:spacing w:after="0"/>
        <w:jc w:val="both"/>
        <w:rPr>
          <w:b/>
          <w:bCs/>
        </w:rPr>
      </w:pPr>
      <w:r w:rsidRPr="004C173F">
        <w:t xml:space="preserve"> </w:t>
      </w:r>
      <w:r w:rsidRPr="007D51B8">
        <w:rPr>
          <w:b/>
          <w:bCs/>
        </w:rPr>
        <w:t xml:space="preserve">LÄHTESEISUKOHAD DETAILPLANEERINGU KOOSTAMISEKS </w:t>
      </w:r>
    </w:p>
    <w:p w14:paraId="6C52036E" w14:textId="77777777" w:rsidR="004C173F" w:rsidRPr="007D51B8" w:rsidRDefault="004C173F" w:rsidP="004C173F">
      <w:pPr>
        <w:spacing w:after="0"/>
        <w:jc w:val="both"/>
      </w:pPr>
    </w:p>
    <w:p w14:paraId="17A658E1" w14:textId="77777777" w:rsidR="004C173F" w:rsidRPr="007D51B8" w:rsidRDefault="004C173F" w:rsidP="004C173F">
      <w:pPr>
        <w:spacing w:after="0"/>
        <w:jc w:val="both"/>
        <w:rPr>
          <w:b/>
          <w:bCs/>
        </w:rPr>
      </w:pPr>
    </w:p>
    <w:p w14:paraId="6630949E" w14:textId="77777777" w:rsidR="004C173F" w:rsidRPr="007D51B8" w:rsidRDefault="004C173F" w:rsidP="004C173F">
      <w:pPr>
        <w:spacing w:after="0"/>
        <w:jc w:val="both"/>
        <w:rPr>
          <w:b/>
          <w:bCs/>
        </w:rPr>
      </w:pPr>
    </w:p>
    <w:p w14:paraId="0696B76A" w14:textId="63AC5B1F" w:rsidR="004C173F" w:rsidRPr="007D51B8" w:rsidRDefault="004C173F" w:rsidP="004C173F">
      <w:pPr>
        <w:spacing w:after="0"/>
        <w:jc w:val="both"/>
      </w:pPr>
      <w:r w:rsidRPr="007D51B8">
        <w:rPr>
          <w:b/>
          <w:bCs/>
        </w:rPr>
        <w:t xml:space="preserve">1. Detailplaneeringu nimetus </w:t>
      </w:r>
    </w:p>
    <w:p w14:paraId="5F0704C5" w14:textId="77777777" w:rsidR="004C173F" w:rsidRPr="007D51B8" w:rsidRDefault="004C173F" w:rsidP="004C173F">
      <w:pPr>
        <w:spacing w:after="0"/>
        <w:jc w:val="both"/>
      </w:pPr>
    </w:p>
    <w:p w14:paraId="2B4EDA4D" w14:textId="7B007762" w:rsidR="004C173F" w:rsidRPr="007D51B8" w:rsidRDefault="00B42143" w:rsidP="004C173F">
      <w:pPr>
        <w:spacing w:after="0"/>
        <w:jc w:val="both"/>
      </w:pPr>
      <w:r w:rsidRPr="007D51B8">
        <w:t>Võsu alevikus Lootuse tn 7</w:t>
      </w:r>
      <w:r w:rsidR="004C173F" w:rsidRPr="007D51B8">
        <w:t xml:space="preserve"> kinnistu detailplaneering </w:t>
      </w:r>
    </w:p>
    <w:p w14:paraId="10A549C2" w14:textId="77777777" w:rsidR="004C173F" w:rsidRPr="007D51B8" w:rsidRDefault="004C173F" w:rsidP="004C173F">
      <w:pPr>
        <w:spacing w:after="0"/>
        <w:jc w:val="both"/>
        <w:rPr>
          <w:b/>
          <w:bCs/>
        </w:rPr>
      </w:pPr>
    </w:p>
    <w:p w14:paraId="0B19828F" w14:textId="7CCE47CC" w:rsidR="004C173F" w:rsidRPr="007D51B8" w:rsidRDefault="004C173F" w:rsidP="004C173F">
      <w:pPr>
        <w:spacing w:after="0"/>
        <w:jc w:val="both"/>
      </w:pPr>
      <w:r w:rsidRPr="007D51B8">
        <w:rPr>
          <w:b/>
          <w:bCs/>
        </w:rPr>
        <w:t xml:space="preserve">2. Planeeringu tellija </w:t>
      </w:r>
    </w:p>
    <w:p w14:paraId="6CB25F78" w14:textId="77777777" w:rsidR="004C173F" w:rsidRPr="007D51B8" w:rsidRDefault="004C173F" w:rsidP="004C173F">
      <w:pPr>
        <w:spacing w:after="0"/>
        <w:jc w:val="both"/>
      </w:pPr>
    </w:p>
    <w:p w14:paraId="3E7AAAF7" w14:textId="50D1435F" w:rsidR="004C173F" w:rsidRPr="007D51B8" w:rsidRDefault="004227AA" w:rsidP="004C173F">
      <w:pPr>
        <w:spacing w:after="0"/>
        <w:jc w:val="both"/>
      </w:pPr>
      <w:r w:rsidRPr="007D51B8">
        <w:t xml:space="preserve">Detailplaneeringu koostamise korraldaja </w:t>
      </w:r>
      <w:r w:rsidR="00EC5BFF" w:rsidRPr="007D51B8">
        <w:t>Haljala Vallavalitsus, kuna tegemist on kehtiva</w:t>
      </w:r>
      <w:r w:rsidRPr="007D51B8">
        <w:t>t</w:t>
      </w:r>
      <w:r w:rsidR="00EC5BFF" w:rsidRPr="007D51B8">
        <w:t xml:space="preserve"> </w:t>
      </w:r>
      <w:r w:rsidRPr="007D51B8">
        <w:t xml:space="preserve">Vihula valla </w:t>
      </w:r>
      <w:r w:rsidR="00EC5BFF" w:rsidRPr="007D51B8">
        <w:t>üldplaneeringu</w:t>
      </w:r>
      <w:r w:rsidRPr="007D51B8">
        <w:t xml:space="preserve">t </w:t>
      </w:r>
      <w:r w:rsidR="00EC5BFF" w:rsidRPr="007D51B8">
        <w:t>muutva detailplaneeringuga.</w:t>
      </w:r>
    </w:p>
    <w:p w14:paraId="5E1A89DC" w14:textId="77777777" w:rsidR="00EC5BFF" w:rsidRPr="007D51B8" w:rsidRDefault="00EC5BFF" w:rsidP="004C173F">
      <w:pPr>
        <w:spacing w:after="0"/>
        <w:jc w:val="both"/>
      </w:pPr>
    </w:p>
    <w:p w14:paraId="758B248C" w14:textId="27329CB8" w:rsidR="004C173F" w:rsidRPr="007D51B8" w:rsidRDefault="004C173F" w:rsidP="004C173F">
      <w:pPr>
        <w:spacing w:after="0"/>
        <w:jc w:val="both"/>
      </w:pPr>
      <w:r w:rsidRPr="007D51B8">
        <w:rPr>
          <w:b/>
          <w:bCs/>
        </w:rPr>
        <w:t xml:space="preserve">3. </w:t>
      </w:r>
      <w:r w:rsidR="00930B60" w:rsidRPr="007D51B8">
        <w:rPr>
          <w:b/>
          <w:bCs/>
        </w:rPr>
        <w:t>Planeeringust h</w:t>
      </w:r>
      <w:r w:rsidRPr="007D51B8">
        <w:rPr>
          <w:b/>
          <w:bCs/>
        </w:rPr>
        <w:t xml:space="preserve">uvitatud isik </w:t>
      </w:r>
    </w:p>
    <w:p w14:paraId="760617AD" w14:textId="77777777" w:rsidR="004C173F" w:rsidRPr="007D51B8" w:rsidRDefault="004C173F" w:rsidP="004C173F">
      <w:pPr>
        <w:spacing w:after="0"/>
        <w:jc w:val="both"/>
      </w:pPr>
    </w:p>
    <w:p w14:paraId="62C73BC3" w14:textId="0D0104CB" w:rsidR="004C173F" w:rsidRPr="007D51B8" w:rsidRDefault="00B42B9D" w:rsidP="004C173F">
      <w:pPr>
        <w:spacing w:after="0"/>
        <w:jc w:val="both"/>
      </w:pPr>
      <w:r w:rsidRPr="007D51B8">
        <w:t>Lootuse tn 7</w:t>
      </w:r>
      <w:r w:rsidR="004C173F" w:rsidRPr="007D51B8">
        <w:t xml:space="preserve"> kinnistu </w:t>
      </w:r>
      <w:r w:rsidR="00275777" w:rsidRPr="007D51B8">
        <w:t xml:space="preserve">omanik </w:t>
      </w:r>
      <w:r w:rsidR="00B42143" w:rsidRPr="007D51B8">
        <w:t>Margus Mehine</w:t>
      </w:r>
      <w:r w:rsidR="00275777" w:rsidRPr="007D51B8">
        <w:t>.</w:t>
      </w:r>
      <w:r w:rsidR="007B789A" w:rsidRPr="007D51B8">
        <w:t xml:space="preserve"> </w:t>
      </w:r>
    </w:p>
    <w:p w14:paraId="567DBA1B" w14:textId="77777777" w:rsidR="004C173F" w:rsidRPr="007D51B8" w:rsidRDefault="004C173F" w:rsidP="004C173F">
      <w:pPr>
        <w:spacing w:after="0"/>
        <w:jc w:val="both"/>
        <w:rPr>
          <w:b/>
          <w:bCs/>
        </w:rPr>
      </w:pPr>
    </w:p>
    <w:p w14:paraId="76FED98F" w14:textId="22611B8A" w:rsidR="004C173F" w:rsidRPr="007D51B8" w:rsidRDefault="004C173F" w:rsidP="004C173F">
      <w:pPr>
        <w:spacing w:after="0"/>
        <w:jc w:val="both"/>
        <w:rPr>
          <w:b/>
          <w:bCs/>
        </w:rPr>
      </w:pPr>
      <w:r w:rsidRPr="007D51B8">
        <w:rPr>
          <w:b/>
          <w:bCs/>
        </w:rPr>
        <w:t xml:space="preserve">4. </w:t>
      </w:r>
      <w:r w:rsidR="006C6113" w:rsidRPr="007D51B8">
        <w:rPr>
          <w:b/>
          <w:bCs/>
        </w:rPr>
        <w:t>Detailplaneeringu koostamise l</w:t>
      </w:r>
      <w:r w:rsidRPr="007D51B8">
        <w:rPr>
          <w:b/>
          <w:bCs/>
        </w:rPr>
        <w:t xml:space="preserve">ähtematerjalid </w:t>
      </w:r>
    </w:p>
    <w:p w14:paraId="0B7000C9" w14:textId="77777777" w:rsidR="004C173F" w:rsidRPr="007D51B8" w:rsidRDefault="004C173F" w:rsidP="004C173F">
      <w:pPr>
        <w:spacing w:after="0"/>
        <w:jc w:val="both"/>
        <w:rPr>
          <w:b/>
          <w:bCs/>
        </w:rPr>
      </w:pPr>
    </w:p>
    <w:p w14:paraId="104C81AF" w14:textId="7DD3806D" w:rsidR="004C173F" w:rsidRPr="007D51B8" w:rsidRDefault="004C173F" w:rsidP="004C173F">
      <w:pPr>
        <w:spacing w:after="0"/>
        <w:jc w:val="both"/>
        <w:rPr>
          <w:b/>
          <w:bCs/>
        </w:rPr>
      </w:pPr>
      <w:r w:rsidRPr="007D51B8">
        <w:rPr>
          <w:b/>
          <w:bCs/>
        </w:rPr>
        <w:t xml:space="preserve">4.1. </w:t>
      </w:r>
      <w:r w:rsidRPr="007D51B8">
        <w:t>Planeerimisseadus (PlanS)</w:t>
      </w:r>
      <w:r w:rsidR="002D51C1" w:rsidRPr="007D51B8">
        <w:t>;</w:t>
      </w:r>
      <w:r w:rsidRPr="007D51B8">
        <w:rPr>
          <w:b/>
          <w:bCs/>
        </w:rPr>
        <w:t xml:space="preserve"> </w:t>
      </w:r>
    </w:p>
    <w:p w14:paraId="6312C80D" w14:textId="35F2D6C6" w:rsidR="00C41CC7" w:rsidRPr="007D51B8" w:rsidRDefault="00C41CC7" w:rsidP="004C173F">
      <w:pPr>
        <w:spacing w:after="0"/>
        <w:jc w:val="both"/>
      </w:pPr>
      <w:r w:rsidRPr="007D51B8">
        <w:rPr>
          <w:b/>
          <w:bCs/>
        </w:rPr>
        <w:t xml:space="preserve">4.2. </w:t>
      </w:r>
      <w:r w:rsidRPr="007D51B8">
        <w:t>Keskkonnamõju hindamise ja keskkonnajuhtimissüsteemi seadus (</w:t>
      </w:r>
      <w:proofErr w:type="spellStart"/>
      <w:r w:rsidRPr="007D51B8">
        <w:t>KeHJS</w:t>
      </w:r>
      <w:proofErr w:type="spellEnd"/>
      <w:r w:rsidRPr="007D51B8">
        <w:t>)</w:t>
      </w:r>
      <w:r w:rsidR="002D51C1" w:rsidRPr="007D51B8">
        <w:t>;</w:t>
      </w:r>
    </w:p>
    <w:p w14:paraId="6217C1E2" w14:textId="6CDA61E7" w:rsidR="004C173F" w:rsidRPr="007D51B8" w:rsidRDefault="004C173F" w:rsidP="004C173F">
      <w:pPr>
        <w:spacing w:after="0"/>
        <w:jc w:val="both"/>
      </w:pPr>
      <w:r w:rsidRPr="007D51B8">
        <w:rPr>
          <w:b/>
          <w:bCs/>
        </w:rPr>
        <w:t>4.</w:t>
      </w:r>
      <w:r w:rsidR="00C41CC7" w:rsidRPr="007D51B8">
        <w:rPr>
          <w:b/>
          <w:bCs/>
        </w:rPr>
        <w:t>3</w:t>
      </w:r>
      <w:r w:rsidRPr="007D51B8">
        <w:rPr>
          <w:b/>
          <w:bCs/>
        </w:rPr>
        <w:t xml:space="preserve">. </w:t>
      </w:r>
      <w:r w:rsidRPr="007D51B8">
        <w:t xml:space="preserve">Vihula valla üldplaneering (kehtestatud </w:t>
      </w:r>
      <w:r w:rsidR="007B789A" w:rsidRPr="007D51B8">
        <w:t xml:space="preserve">Vihula Vallavolikogu </w:t>
      </w:r>
      <w:r w:rsidRPr="007D51B8">
        <w:t>13.08.2003</w:t>
      </w:r>
      <w:r w:rsidR="007B789A" w:rsidRPr="007D51B8">
        <w:t xml:space="preserve"> määrusega </w:t>
      </w:r>
      <w:r w:rsidR="00286D1E" w:rsidRPr="007D51B8">
        <w:t xml:space="preserve">                  </w:t>
      </w:r>
      <w:r w:rsidR="007B789A" w:rsidRPr="007D51B8">
        <w:t>nr 19</w:t>
      </w:r>
      <w:r w:rsidRPr="007D51B8">
        <w:t>)</w:t>
      </w:r>
      <w:r w:rsidR="002D51C1" w:rsidRPr="007D51B8">
        <w:rPr>
          <w:b/>
          <w:bCs/>
        </w:rPr>
        <w:t>;</w:t>
      </w:r>
    </w:p>
    <w:p w14:paraId="4475D47E" w14:textId="19CAA33E" w:rsidR="004C173F" w:rsidRPr="007D51B8" w:rsidRDefault="004C173F" w:rsidP="004C173F">
      <w:pPr>
        <w:spacing w:after="0"/>
        <w:jc w:val="both"/>
      </w:pPr>
      <w:r w:rsidRPr="007D51B8">
        <w:rPr>
          <w:b/>
          <w:bCs/>
        </w:rPr>
        <w:t>4.</w:t>
      </w:r>
      <w:r w:rsidR="00A33344" w:rsidRPr="007D51B8">
        <w:rPr>
          <w:b/>
          <w:bCs/>
        </w:rPr>
        <w:t>4</w:t>
      </w:r>
      <w:r w:rsidRPr="007D51B8">
        <w:rPr>
          <w:b/>
          <w:bCs/>
        </w:rPr>
        <w:t>.</w:t>
      </w:r>
      <w:r w:rsidR="009964FF" w:rsidRPr="007D51B8">
        <w:t xml:space="preserve"> K</w:t>
      </w:r>
      <w:r w:rsidR="007B789A" w:rsidRPr="007D51B8">
        <w:t xml:space="preserve">oostamisel olev </w:t>
      </w:r>
      <w:r w:rsidRPr="007D51B8">
        <w:t xml:space="preserve">Haljala valla üldplaneering (algatatud </w:t>
      </w:r>
      <w:r w:rsidR="007B789A" w:rsidRPr="007D51B8">
        <w:t xml:space="preserve">Haljala Vallavolikogu </w:t>
      </w:r>
      <w:r w:rsidRPr="007D51B8">
        <w:t>19.</w:t>
      </w:r>
      <w:r w:rsidR="007B789A" w:rsidRPr="007D51B8">
        <w:t>12</w:t>
      </w:r>
      <w:r w:rsidRPr="007D51B8">
        <w:t>.2017</w:t>
      </w:r>
      <w:r w:rsidR="007B789A" w:rsidRPr="007D51B8">
        <w:t xml:space="preserve"> otsusega nr 24</w:t>
      </w:r>
      <w:r w:rsidRPr="007D51B8">
        <w:t>)</w:t>
      </w:r>
      <w:r w:rsidR="002D51C1" w:rsidRPr="007D51B8">
        <w:t>;</w:t>
      </w:r>
    </w:p>
    <w:p w14:paraId="5BA0428A" w14:textId="3567F16F" w:rsidR="00970792" w:rsidRPr="007D51B8" w:rsidRDefault="00970792" w:rsidP="004C173F">
      <w:pPr>
        <w:spacing w:after="0"/>
        <w:jc w:val="both"/>
      </w:pPr>
      <w:r w:rsidRPr="007D51B8">
        <w:rPr>
          <w:b/>
          <w:bCs/>
        </w:rPr>
        <w:t>4.</w:t>
      </w:r>
      <w:r w:rsidR="00A33344" w:rsidRPr="007D51B8">
        <w:rPr>
          <w:b/>
          <w:bCs/>
        </w:rPr>
        <w:t>5</w:t>
      </w:r>
      <w:r w:rsidRPr="007D51B8">
        <w:rPr>
          <w:b/>
          <w:bCs/>
        </w:rPr>
        <w:t>.</w:t>
      </w:r>
      <w:r w:rsidRPr="007D51B8">
        <w:t xml:space="preserve"> Haljala valla arengukava 2023-2038 </w:t>
      </w:r>
      <w:r w:rsidR="00A33344" w:rsidRPr="007D51B8">
        <w:t>ja eelarvestrateegia 202</w:t>
      </w:r>
      <w:r w:rsidR="004227AA" w:rsidRPr="007D51B8">
        <w:t>5</w:t>
      </w:r>
      <w:r w:rsidR="00A33344" w:rsidRPr="007D51B8">
        <w:t>-202</w:t>
      </w:r>
      <w:r w:rsidR="004227AA" w:rsidRPr="007D51B8">
        <w:t>8</w:t>
      </w:r>
      <w:r w:rsidR="00A33344" w:rsidRPr="007D51B8">
        <w:t xml:space="preserve"> (vastu võetud Haljala Vallavolikogu </w:t>
      </w:r>
      <w:r w:rsidR="004227AA" w:rsidRPr="007D51B8">
        <w:t>24</w:t>
      </w:r>
      <w:r w:rsidR="00A33344" w:rsidRPr="007D51B8">
        <w:t>.</w:t>
      </w:r>
      <w:r w:rsidR="004227AA" w:rsidRPr="007D51B8">
        <w:t>09</w:t>
      </w:r>
      <w:r w:rsidR="00A33344" w:rsidRPr="007D51B8">
        <w:t>.202</w:t>
      </w:r>
      <w:r w:rsidR="004227AA" w:rsidRPr="007D51B8">
        <w:t>4</w:t>
      </w:r>
      <w:r w:rsidR="00A33344" w:rsidRPr="007D51B8">
        <w:t xml:space="preserve"> määrusega nr </w:t>
      </w:r>
      <w:r w:rsidR="004227AA" w:rsidRPr="007D51B8">
        <w:t>69</w:t>
      </w:r>
      <w:r w:rsidR="00A33344" w:rsidRPr="007D51B8">
        <w:t>)</w:t>
      </w:r>
      <w:r w:rsidR="002D51C1" w:rsidRPr="007D51B8">
        <w:t>;</w:t>
      </w:r>
    </w:p>
    <w:p w14:paraId="0E94675D" w14:textId="2FB5D593" w:rsidR="006D2FA9" w:rsidRPr="007D51B8" w:rsidRDefault="009F4505" w:rsidP="004C173F">
      <w:pPr>
        <w:spacing w:after="0"/>
        <w:jc w:val="both"/>
      </w:pPr>
      <w:r w:rsidRPr="007D51B8">
        <w:rPr>
          <w:b/>
          <w:bCs/>
        </w:rPr>
        <w:t>4.</w:t>
      </w:r>
      <w:r w:rsidR="00A33344" w:rsidRPr="007D51B8">
        <w:rPr>
          <w:b/>
          <w:bCs/>
        </w:rPr>
        <w:t>6</w:t>
      </w:r>
      <w:r w:rsidRPr="007D51B8">
        <w:rPr>
          <w:b/>
          <w:bCs/>
        </w:rPr>
        <w:t xml:space="preserve">. </w:t>
      </w:r>
      <w:r w:rsidRPr="007D51B8">
        <w:t>Lääne-Viru maakonnaplaneering 2030+ (kehtestatud riigihalduse ministri 2</w:t>
      </w:r>
      <w:r w:rsidR="00E27E7C" w:rsidRPr="007D51B8">
        <w:t xml:space="preserve">7.02.2019 käskkirjaga nr </w:t>
      </w:r>
      <w:r w:rsidR="00AB6E54" w:rsidRPr="007D51B8">
        <w:t>1.1-4/30</w:t>
      </w:r>
      <w:r w:rsidR="002D51C1" w:rsidRPr="007D51B8">
        <w:t>;</w:t>
      </w:r>
    </w:p>
    <w:p w14:paraId="7765B3FF" w14:textId="6DCF3B45" w:rsidR="004C173F" w:rsidRPr="007D51B8" w:rsidRDefault="004C173F" w:rsidP="004C173F">
      <w:pPr>
        <w:spacing w:after="0"/>
        <w:jc w:val="both"/>
      </w:pPr>
      <w:r w:rsidRPr="007D51B8">
        <w:rPr>
          <w:b/>
          <w:bCs/>
        </w:rPr>
        <w:t>4.</w:t>
      </w:r>
      <w:r w:rsidR="00A33344" w:rsidRPr="007D51B8">
        <w:rPr>
          <w:b/>
          <w:bCs/>
        </w:rPr>
        <w:t>7</w:t>
      </w:r>
      <w:r w:rsidRPr="007D51B8">
        <w:rPr>
          <w:b/>
          <w:bCs/>
        </w:rPr>
        <w:t xml:space="preserve">. </w:t>
      </w:r>
      <w:r w:rsidRPr="007D51B8">
        <w:t>Muud asjakohased õigusaktid</w:t>
      </w:r>
      <w:r w:rsidR="002D51C1" w:rsidRPr="007D51B8">
        <w:t>.</w:t>
      </w:r>
    </w:p>
    <w:p w14:paraId="75AFCB2A" w14:textId="77777777" w:rsidR="004C173F" w:rsidRPr="007D51B8" w:rsidRDefault="004C173F" w:rsidP="004C173F">
      <w:pPr>
        <w:spacing w:after="0"/>
        <w:jc w:val="both"/>
      </w:pPr>
    </w:p>
    <w:p w14:paraId="7411F21B" w14:textId="4B02634C" w:rsidR="004C173F" w:rsidRPr="007D51B8" w:rsidRDefault="004C173F" w:rsidP="004C173F">
      <w:pPr>
        <w:spacing w:after="0"/>
        <w:jc w:val="both"/>
      </w:pPr>
      <w:r w:rsidRPr="007D51B8">
        <w:rPr>
          <w:b/>
          <w:bCs/>
        </w:rPr>
        <w:t>5. Planeeri</w:t>
      </w:r>
      <w:r w:rsidR="00C50C64" w:rsidRPr="007D51B8">
        <w:rPr>
          <w:b/>
          <w:bCs/>
        </w:rPr>
        <w:t>ngu</w:t>
      </w:r>
      <w:r w:rsidRPr="007D51B8">
        <w:rPr>
          <w:b/>
          <w:bCs/>
        </w:rPr>
        <w:t xml:space="preserve">ala asukoht ja ulatus </w:t>
      </w:r>
    </w:p>
    <w:p w14:paraId="6F81ECB8" w14:textId="77777777" w:rsidR="004C173F" w:rsidRPr="007D51B8" w:rsidRDefault="004C173F" w:rsidP="004C173F">
      <w:pPr>
        <w:spacing w:after="0"/>
        <w:jc w:val="both"/>
      </w:pPr>
    </w:p>
    <w:p w14:paraId="5ADE5A8A" w14:textId="35497A2B" w:rsidR="008F36CB" w:rsidRPr="007D51B8" w:rsidRDefault="007B799F" w:rsidP="004C173F">
      <w:pPr>
        <w:spacing w:after="0"/>
        <w:jc w:val="both"/>
      </w:pPr>
      <w:r w:rsidRPr="007D51B8">
        <w:t xml:space="preserve">Haljala vallas </w:t>
      </w:r>
      <w:r w:rsidR="00E219B8" w:rsidRPr="007D51B8">
        <w:t>Võsu alevikus</w:t>
      </w:r>
      <w:r w:rsidR="004C173F" w:rsidRPr="007D51B8">
        <w:t xml:space="preserve"> asuv</w:t>
      </w:r>
      <w:r w:rsidR="00764427" w:rsidRPr="007D51B8">
        <w:t>a</w:t>
      </w:r>
      <w:r w:rsidR="004C173F" w:rsidRPr="007D51B8">
        <w:t xml:space="preserve"> </w:t>
      </w:r>
      <w:r w:rsidR="00E219B8" w:rsidRPr="007D51B8">
        <w:t>Lootuse tn 7</w:t>
      </w:r>
      <w:r w:rsidR="002C6048" w:rsidRPr="007D51B8">
        <w:t xml:space="preserve"> </w:t>
      </w:r>
      <w:r w:rsidR="004C173F" w:rsidRPr="007D51B8">
        <w:t>(</w:t>
      </w:r>
      <w:r w:rsidR="00DF65F6" w:rsidRPr="007D51B8">
        <w:t xml:space="preserve">katastritunnus </w:t>
      </w:r>
      <w:r w:rsidR="00E219B8" w:rsidRPr="007D51B8">
        <w:t>92201:001:0100</w:t>
      </w:r>
      <w:r w:rsidR="004C173F" w:rsidRPr="007D51B8">
        <w:t xml:space="preserve">) </w:t>
      </w:r>
      <w:r w:rsidR="00F76B2A" w:rsidRPr="007D51B8">
        <w:t xml:space="preserve">katastriüksuse </w:t>
      </w:r>
      <w:r w:rsidR="004C173F" w:rsidRPr="007D51B8">
        <w:t>sihtotstar</w:t>
      </w:r>
      <w:r w:rsidR="00223E2F" w:rsidRPr="007D51B8">
        <w:t xml:space="preserve">ve on </w:t>
      </w:r>
      <w:r w:rsidR="002C6048" w:rsidRPr="007D51B8">
        <w:t>50</w:t>
      </w:r>
      <w:r w:rsidR="00223E2F" w:rsidRPr="007D51B8">
        <w:t xml:space="preserve">% </w:t>
      </w:r>
      <w:r w:rsidR="00E219B8" w:rsidRPr="007D51B8">
        <w:t>elamumaa</w:t>
      </w:r>
      <w:r w:rsidR="002C6048" w:rsidRPr="007D51B8">
        <w:t xml:space="preserve"> ja 50% ärimaa ning</w:t>
      </w:r>
      <w:r w:rsidR="00223E2F" w:rsidRPr="007D51B8">
        <w:t xml:space="preserve"> </w:t>
      </w:r>
      <w:r w:rsidR="0094048D" w:rsidRPr="007D51B8">
        <w:t xml:space="preserve">pindala on </w:t>
      </w:r>
      <w:r w:rsidR="00E219B8" w:rsidRPr="007D51B8">
        <w:t>14</w:t>
      </w:r>
      <w:r w:rsidR="000C3BA0" w:rsidRPr="007D51B8">
        <w:t>89</w:t>
      </w:r>
      <w:r w:rsidR="000F1957" w:rsidRPr="007D51B8">
        <w:t xml:space="preserve"> m</w:t>
      </w:r>
      <w:r w:rsidR="000F1957" w:rsidRPr="007D51B8">
        <w:rPr>
          <w:vertAlign w:val="superscript"/>
        </w:rPr>
        <w:t>2</w:t>
      </w:r>
      <w:r w:rsidR="0094048D" w:rsidRPr="007D51B8">
        <w:t xml:space="preserve">. </w:t>
      </w:r>
      <w:r w:rsidR="00697845" w:rsidRPr="007D51B8">
        <w:t>Juurdepääs Lootuse tn 7 kinnistule</w:t>
      </w:r>
      <w:r w:rsidR="00985629" w:rsidRPr="007D51B8">
        <w:t xml:space="preserve"> </w:t>
      </w:r>
      <w:r w:rsidR="004C173F" w:rsidRPr="007D51B8">
        <w:t>on</w:t>
      </w:r>
      <w:r w:rsidR="008F36CB" w:rsidRPr="007D51B8">
        <w:t xml:space="preserve"> tagatu</w:t>
      </w:r>
      <w:r w:rsidR="004B3907" w:rsidRPr="007D51B8">
        <w:t xml:space="preserve">d </w:t>
      </w:r>
      <w:r w:rsidR="00697845" w:rsidRPr="007D51B8">
        <w:t>Lootuse tänavalt (munitsipaalomand)</w:t>
      </w:r>
      <w:r w:rsidR="00020FC9" w:rsidRPr="007D51B8">
        <w:t xml:space="preserve">. </w:t>
      </w:r>
    </w:p>
    <w:p w14:paraId="394E8F9A" w14:textId="77777777" w:rsidR="00184139" w:rsidRPr="007D51B8" w:rsidRDefault="00184139" w:rsidP="004C173F">
      <w:pPr>
        <w:spacing w:after="0"/>
        <w:jc w:val="both"/>
      </w:pPr>
    </w:p>
    <w:p w14:paraId="7A17C2AA" w14:textId="77777777" w:rsidR="00184139" w:rsidRPr="007D51B8" w:rsidRDefault="00184139" w:rsidP="004C173F">
      <w:pPr>
        <w:spacing w:after="0"/>
        <w:jc w:val="both"/>
      </w:pPr>
    </w:p>
    <w:p w14:paraId="06A381BD" w14:textId="4718AF8E" w:rsidR="004C173F" w:rsidRPr="007D51B8" w:rsidRDefault="004C173F" w:rsidP="004C173F">
      <w:pPr>
        <w:spacing w:after="0"/>
        <w:jc w:val="both"/>
      </w:pPr>
      <w:r w:rsidRPr="007D51B8">
        <w:t>Skeem 1. Maa-</w:t>
      </w:r>
      <w:r w:rsidR="00F3792F" w:rsidRPr="007D51B8">
        <w:t xml:space="preserve"> ja Ruumi</w:t>
      </w:r>
      <w:r w:rsidRPr="007D51B8">
        <w:t xml:space="preserve">ameti </w:t>
      </w:r>
      <w:proofErr w:type="spellStart"/>
      <w:r w:rsidRPr="007D51B8">
        <w:t>Geoportaali</w:t>
      </w:r>
      <w:proofErr w:type="spellEnd"/>
      <w:r w:rsidRPr="007D51B8">
        <w:t xml:space="preserve"> kitsenduste kaardirakenduses planeeringuala hinnanguline ulatus (märgitud </w:t>
      </w:r>
      <w:r w:rsidR="005A4C43" w:rsidRPr="007D51B8">
        <w:t>punase</w:t>
      </w:r>
      <w:r w:rsidRPr="007D51B8">
        <w:t xml:space="preserve"> piirjoonega). </w:t>
      </w:r>
    </w:p>
    <w:p w14:paraId="417813F3" w14:textId="77777777" w:rsidR="004C173F" w:rsidRPr="007D51B8" w:rsidRDefault="004C173F" w:rsidP="004C173F">
      <w:pPr>
        <w:spacing w:after="0"/>
        <w:jc w:val="both"/>
      </w:pPr>
    </w:p>
    <w:p w14:paraId="0787E220" w14:textId="72806CC2" w:rsidR="004C173F" w:rsidRPr="007D51B8" w:rsidRDefault="00F3792F" w:rsidP="004C173F">
      <w:pPr>
        <w:spacing w:after="0"/>
        <w:jc w:val="both"/>
      </w:pPr>
      <w:r w:rsidRPr="007D51B8">
        <w:rPr>
          <w:noProof/>
        </w:rPr>
        <w:lastRenderedPageBreak/>
        <w:drawing>
          <wp:inline distT="0" distB="0" distL="0" distR="0" wp14:anchorId="43D947EF" wp14:editId="5F9D6F33">
            <wp:extent cx="5639090" cy="3962604"/>
            <wp:effectExtent l="0" t="0" r="0" b="0"/>
            <wp:docPr id="849546343" name="Pilt 1" descr="Pilt, millel on kujutatud tekst,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46343" name="Pilt 1" descr="Pilt, millel on kujutatud tekst, kaart&#10;&#10;Tehisintellekti genereeritud sisu võib olla ebatõene."/>
                    <pic:cNvPicPr/>
                  </pic:nvPicPr>
                  <pic:blipFill>
                    <a:blip r:embed="rId11"/>
                    <a:stretch>
                      <a:fillRect/>
                    </a:stretch>
                  </pic:blipFill>
                  <pic:spPr>
                    <a:xfrm>
                      <a:off x="0" y="0"/>
                      <a:ext cx="5639090" cy="3962604"/>
                    </a:xfrm>
                    <a:prstGeom prst="rect">
                      <a:avLst/>
                    </a:prstGeom>
                  </pic:spPr>
                </pic:pic>
              </a:graphicData>
            </a:graphic>
          </wp:inline>
        </w:drawing>
      </w:r>
    </w:p>
    <w:p w14:paraId="02C9A148" w14:textId="77777777" w:rsidR="004C173F" w:rsidRPr="007D51B8" w:rsidRDefault="004C173F" w:rsidP="004C173F">
      <w:pPr>
        <w:spacing w:after="0"/>
        <w:jc w:val="both"/>
      </w:pPr>
    </w:p>
    <w:p w14:paraId="49B4D247" w14:textId="77777777" w:rsidR="004C173F" w:rsidRPr="007D51B8" w:rsidRDefault="004C173F" w:rsidP="004C173F">
      <w:pPr>
        <w:spacing w:after="0"/>
        <w:jc w:val="both"/>
      </w:pPr>
      <w:r w:rsidRPr="007D51B8">
        <w:rPr>
          <w:b/>
          <w:bCs/>
        </w:rPr>
        <w:t xml:space="preserve">6. Detailplaneeringu koostamise eesmärk ja vajadus </w:t>
      </w:r>
    </w:p>
    <w:p w14:paraId="095195AC" w14:textId="77777777" w:rsidR="00996886" w:rsidRPr="007D51B8" w:rsidRDefault="00996886" w:rsidP="004C173F">
      <w:pPr>
        <w:spacing w:after="0"/>
        <w:jc w:val="both"/>
      </w:pPr>
    </w:p>
    <w:p w14:paraId="64D9463A" w14:textId="6563D7D6" w:rsidR="00000205" w:rsidRPr="007D51B8" w:rsidRDefault="00996886" w:rsidP="004C173F">
      <w:pPr>
        <w:spacing w:after="0"/>
        <w:jc w:val="both"/>
      </w:pPr>
      <w:r w:rsidRPr="007D51B8">
        <w:t xml:space="preserve">PlanS </w:t>
      </w:r>
      <w:r w:rsidR="00E23A8A" w:rsidRPr="007D51B8">
        <w:t xml:space="preserve">§ 124 lõike 2 kohaselt </w:t>
      </w:r>
      <w:r w:rsidR="00EB25C8" w:rsidRPr="007D51B8">
        <w:t>on detailplaneeringu eesmärk eelkõige üldplaneeringu elluviimine ja planeeringualale ruumilise terviklahenduse loomine.</w:t>
      </w:r>
      <w:r w:rsidR="007D47F1" w:rsidRPr="007D51B8">
        <w:t xml:space="preserve"> </w:t>
      </w:r>
      <w:r w:rsidR="00EB25C8" w:rsidRPr="007D51B8">
        <w:t xml:space="preserve">Detailplaneering on lähiaastate ehitustegevuse alus. </w:t>
      </w:r>
    </w:p>
    <w:p w14:paraId="79EC6476" w14:textId="77777777" w:rsidR="00000205" w:rsidRPr="007D51B8" w:rsidRDefault="00000205" w:rsidP="004C173F">
      <w:pPr>
        <w:spacing w:after="0"/>
        <w:jc w:val="both"/>
      </w:pPr>
    </w:p>
    <w:p w14:paraId="4716CE83" w14:textId="1B1CBF7A" w:rsidR="00C45EC3" w:rsidRPr="007D51B8" w:rsidRDefault="00C45EC3" w:rsidP="00C45EC3">
      <w:pPr>
        <w:spacing w:after="0"/>
        <w:jc w:val="both"/>
      </w:pPr>
      <w:r w:rsidRPr="007D51B8">
        <w:t xml:space="preserve">Võsu alevikus Lootuse tn 7 kinnistu detailplaneeringu koostamise eesmärk on ehitusõiguse määramine üksikelamu ja abihoone püstitamiseks, samuti tehnovõrkude ja -rajatiste võimalike asukohtade määramine krundil ning servituutide seadmise vajaduse ja kitsenduste määramine. </w:t>
      </w:r>
    </w:p>
    <w:p w14:paraId="56E5B321" w14:textId="77777777" w:rsidR="00151438" w:rsidRPr="007D51B8" w:rsidRDefault="00151438" w:rsidP="004C173F">
      <w:pPr>
        <w:spacing w:after="0"/>
        <w:jc w:val="both"/>
      </w:pPr>
    </w:p>
    <w:p w14:paraId="4EEB4464" w14:textId="0E66EA80" w:rsidR="00957172" w:rsidRPr="007D51B8" w:rsidRDefault="00957172" w:rsidP="004C173F">
      <w:pPr>
        <w:spacing w:after="0"/>
        <w:jc w:val="both"/>
      </w:pPr>
      <w:r w:rsidRPr="007D51B8">
        <w:t>PlanS § 125 lõike 1 kohaselt on detailplaneeringu koostamine nõutav linnades kui asustusüksustes, alevites ja alevikes ning nendega piirnevas avalikus veekogus ehitusloakohustusliku hoone püstitamiseks. Samuti on kehtivas üldplaneeringus toodud, et vallavalitsusel on õigus nõuda detailplaneeringu koostamist väärtuslikele maastikele ehitamisel. Seetõttu on Lootuse tn 7 kinnistule ehitusloakohustuslike hoonete püstitamiseks detailplaneeringu koostamine nõutav.</w:t>
      </w:r>
    </w:p>
    <w:p w14:paraId="68262B44" w14:textId="77777777" w:rsidR="007368D5" w:rsidRPr="007D51B8" w:rsidRDefault="007368D5" w:rsidP="004C173F">
      <w:pPr>
        <w:spacing w:after="0"/>
        <w:jc w:val="both"/>
        <w:rPr>
          <w:b/>
          <w:bCs/>
        </w:rPr>
      </w:pPr>
    </w:p>
    <w:p w14:paraId="7D422DF3" w14:textId="3D51047E" w:rsidR="004C173F" w:rsidRPr="007D51B8" w:rsidRDefault="004C173F" w:rsidP="004C173F">
      <w:pPr>
        <w:spacing w:after="0"/>
        <w:jc w:val="both"/>
      </w:pPr>
      <w:r w:rsidRPr="007D51B8">
        <w:rPr>
          <w:b/>
          <w:bCs/>
        </w:rPr>
        <w:t xml:space="preserve">7. Detailplaneeringu koostamise ülesanded </w:t>
      </w:r>
    </w:p>
    <w:p w14:paraId="6EE9B085" w14:textId="77777777" w:rsidR="004C173F" w:rsidRPr="007D51B8" w:rsidRDefault="004C173F" w:rsidP="004C173F">
      <w:pPr>
        <w:spacing w:after="0"/>
        <w:jc w:val="both"/>
      </w:pPr>
    </w:p>
    <w:p w14:paraId="5FD2D845" w14:textId="67390529" w:rsidR="00980713" w:rsidRPr="007D51B8" w:rsidRDefault="00980713" w:rsidP="004C173F">
      <w:pPr>
        <w:spacing w:after="0"/>
        <w:jc w:val="both"/>
      </w:pPr>
      <w:r w:rsidRPr="007D51B8">
        <w:t>Detailplaneeringu</w:t>
      </w:r>
      <w:r w:rsidR="00CB0366" w:rsidRPr="007D51B8">
        <w:t xml:space="preserve"> koostamisel </w:t>
      </w:r>
      <w:r w:rsidRPr="007D51B8">
        <w:t xml:space="preserve">lahendatakse </w:t>
      </w:r>
      <w:r w:rsidR="001F110A" w:rsidRPr="007D51B8">
        <w:t xml:space="preserve">järgmised </w:t>
      </w:r>
      <w:r w:rsidRPr="007D51B8">
        <w:t xml:space="preserve">ülesanded </w:t>
      </w:r>
      <w:r w:rsidR="001F110A" w:rsidRPr="007D51B8">
        <w:t xml:space="preserve">lähtuvalt </w:t>
      </w:r>
      <w:r w:rsidR="00D832C6" w:rsidRPr="007D51B8">
        <w:t xml:space="preserve">                                                         </w:t>
      </w:r>
      <w:r w:rsidR="001F110A" w:rsidRPr="007D51B8">
        <w:t>PlanS § 126 lõikest 1:</w:t>
      </w:r>
    </w:p>
    <w:p w14:paraId="3002D569" w14:textId="77777777" w:rsidR="00E51BB6" w:rsidRPr="007D51B8" w:rsidRDefault="00E51BB6" w:rsidP="004C173F">
      <w:pPr>
        <w:spacing w:after="0"/>
        <w:jc w:val="both"/>
      </w:pPr>
    </w:p>
    <w:p w14:paraId="3EB79EFB" w14:textId="77C1EDB0" w:rsidR="009248AD" w:rsidRPr="007D51B8" w:rsidRDefault="00A91B90" w:rsidP="00A91B90">
      <w:pPr>
        <w:pStyle w:val="Loendilik"/>
        <w:numPr>
          <w:ilvl w:val="1"/>
          <w:numId w:val="2"/>
        </w:numPr>
        <w:spacing w:after="0"/>
        <w:jc w:val="both"/>
      </w:pPr>
      <w:r w:rsidRPr="007D51B8">
        <w:t xml:space="preserve"> P</w:t>
      </w:r>
      <w:r w:rsidR="009248AD" w:rsidRPr="007D51B8">
        <w:t>laneeringuala kruntideks ja</w:t>
      </w:r>
      <w:r w:rsidR="008C6A7F" w:rsidRPr="007D51B8">
        <w:t>otamine</w:t>
      </w:r>
      <w:r w:rsidR="002B5D42" w:rsidRPr="007D51B8">
        <w:t xml:space="preserve"> (antud juhul jääb krundi</w:t>
      </w:r>
      <w:r w:rsidR="00E51BB6" w:rsidRPr="007D51B8">
        <w:t xml:space="preserve"> </w:t>
      </w:r>
      <w:r w:rsidR="002B5D42" w:rsidRPr="007D51B8">
        <w:t>piir</w:t>
      </w:r>
      <w:r w:rsidR="00627F6E" w:rsidRPr="007D51B8">
        <w:t xml:space="preserve"> võrreldes olemasoleva kinnistu piiriga</w:t>
      </w:r>
      <w:r w:rsidR="002B5D42" w:rsidRPr="007D51B8">
        <w:t xml:space="preserve"> samaks)</w:t>
      </w:r>
      <w:r w:rsidR="009248AD" w:rsidRPr="007D51B8">
        <w:t>;</w:t>
      </w:r>
    </w:p>
    <w:p w14:paraId="3706D5DF" w14:textId="615CFF91" w:rsidR="00645C1F" w:rsidRPr="007D51B8" w:rsidRDefault="00A91B90" w:rsidP="00A91B90">
      <w:pPr>
        <w:pStyle w:val="Loendilik"/>
        <w:numPr>
          <w:ilvl w:val="1"/>
          <w:numId w:val="2"/>
        </w:numPr>
        <w:spacing w:after="0"/>
        <w:jc w:val="both"/>
      </w:pPr>
      <w:r w:rsidRPr="007D51B8">
        <w:t xml:space="preserve"> K</w:t>
      </w:r>
      <w:r w:rsidR="00172EB1" w:rsidRPr="007D51B8">
        <w:t>rundi hoonestusala määramine;</w:t>
      </w:r>
    </w:p>
    <w:p w14:paraId="59074280" w14:textId="0FB81F76" w:rsidR="00172EB1" w:rsidRPr="007D51B8" w:rsidRDefault="00A91B90" w:rsidP="00A91B90">
      <w:pPr>
        <w:pStyle w:val="Loendilik"/>
        <w:numPr>
          <w:ilvl w:val="1"/>
          <w:numId w:val="2"/>
        </w:numPr>
        <w:spacing w:after="0"/>
        <w:jc w:val="both"/>
      </w:pPr>
      <w:r w:rsidRPr="007D51B8">
        <w:t xml:space="preserve"> K</w:t>
      </w:r>
      <w:r w:rsidR="00172EB1" w:rsidRPr="007D51B8">
        <w:t xml:space="preserve">rundi ehitusõiguse määramine; </w:t>
      </w:r>
    </w:p>
    <w:p w14:paraId="3AA18C10" w14:textId="1C88EE2B" w:rsidR="00921C88" w:rsidRPr="007D51B8" w:rsidRDefault="00A91B90" w:rsidP="00A91B90">
      <w:pPr>
        <w:pStyle w:val="Loendilik"/>
        <w:numPr>
          <w:ilvl w:val="1"/>
          <w:numId w:val="2"/>
        </w:numPr>
        <w:spacing w:after="0"/>
        <w:jc w:val="both"/>
      </w:pPr>
      <w:r w:rsidRPr="007D51B8">
        <w:lastRenderedPageBreak/>
        <w:t xml:space="preserve"> D</w:t>
      </w:r>
      <w:r w:rsidR="004C173F" w:rsidRPr="007D51B8">
        <w:t>etailplaneeringu kohustuslike hoonete ja rajatiste toimimiseks vajalike ehitiste,</w:t>
      </w:r>
      <w:r w:rsidR="007D4AD7" w:rsidRPr="007D51B8">
        <w:t xml:space="preserve"> </w:t>
      </w:r>
      <w:r w:rsidR="004C173F" w:rsidRPr="007D51B8">
        <w:t xml:space="preserve">sealhulgas tehnovõrkude ja -rajatiste </w:t>
      </w:r>
      <w:r w:rsidR="00BC6B14" w:rsidRPr="007D51B8">
        <w:t>ning</w:t>
      </w:r>
      <w:r w:rsidR="00253D79" w:rsidRPr="007D51B8">
        <w:t xml:space="preserve"> avalikule teele juurdepääsuteede </w:t>
      </w:r>
      <w:r w:rsidR="004C173F" w:rsidRPr="007D51B8">
        <w:t xml:space="preserve">võimaliku asukoha määramine; </w:t>
      </w:r>
    </w:p>
    <w:p w14:paraId="738D4F3A" w14:textId="1385D6CF" w:rsidR="00921C88" w:rsidRPr="007D51B8" w:rsidRDefault="00A91B90" w:rsidP="00A91B90">
      <w:pPr>
        <w:pStyle w:val="Loendilik"/>
        <w:numPr>
          <w:ilvl w:val="1"/>
          <w:numId w:val="2"/>
        </w:numPr>
        <w:spacing w:after="0"/>
        <w:jc w:val="both"/>
      </w:pPr>
      <w:r w:rsidRPr="007D51B8">
        <w:t xml:space="preserve"> E</w:t>
      </w:r>
      <w:r w:rsidR="004C173F" w:rsidRPr="007D51B8">
        <w:t xml:space="preserve">hitise ehituslike tingimuste määramine; </w:t>
      </w:r>
    </w:p>
    <w:p w14:paraId="25E1217F" w14:textId="36B888BA" w:rsidR="00921C88" w:rsidRPr="007D51B8" w:rsidRDefault="00A91B90" w:rsidP="00A91B90">
      <w:pPr>
        <w:pStyle w:val="Loendilik"/>
        <w:numPr>
          <w:ilvl w:val="1"/>
          <w:numId w:val="2"/>
        </w:numPr>
        <w:spacing w:after="0"/>
        <w:jc w:val="both"/>
      </w:pPr>
      <w:r w:rsidRPr="007D51B8">
        <w:t xml:space="preserve"> E</w:t>
      </w:r>
      <w:r w:rsidR="004C173F" w:rsidRPr="007D51B8">
        <w:t xml:space="preserve">hitise arhitektuuriliste ja kujunduslike tingimuste määramine; </w:t>
      </w:r>
    </w:p>
    <w:p w14:paraId="3EE34151" w14:textId="525E08B2" w:rsidR="00921C88" w:rsidRPr="007D51B8" w:rsidRDefault="00A91B90" w:rsidP="00A91B90">
      <w:pPr>
        <w:pStyle w:val="Loendilik"/>
        <w:numPr>
          <w:ilvl w:val="1"/>
          <w:numId w:val="2"/>
        </w:numPr>
        <w:spacing w:after="0"/>
        <w:jc w:val="both"/>
      </w:pPr>
      <w:r w:rsidRPr="007D51B8">
        <w:t xml:space="preserve"> L</w:t>
      </w:r>
      <w:r w:rsidR="004C173F" w:rsidRPr="007D51B8">
        <w:t xml:space="preserve">iikluskorralduse põhimõtete määramine; </w:t>
      </w:r>
    </w:p>
    <w:p w14:paraId="6387E0DC" w14:textId="2789C403" w:rsidR="007077D4" w:rsidRPr="007D51B8" w:rsidRDefault="00A91B90" w:rsidP="00A91B90">
      <w:pPr>
        <w:pStyle w:val="Loendilik"/>
        <w:numPr>
          <w:ilvl w:val="1"/>
          <w:numId w:val="2"/>
        </w:numPr>
        <w:spacing w:after="0"/>
        <w:jc w:val="both"/>
      </w:pPr>
      <w:r w:rsidRPr="007D51B8">
        <w:t xml:space="preserve"> H</w:t>
      </w:r>
      <w:r w:rsidR="004C173F" w:rsidRPr="007D51B8">
        <w:t xml:space="preserve">aljastuse ja heakorrastuse põhimõtete määramine; </w:t>
      </w:r>
    </w:p>
    <w:p w14:paraId="13C043D1" w14:textId="77777777" w:rsidR="009C5D1D" w:rsidRPr="007D51B8" w:rsidRDefault="000A191E" w:rsidP="009C5D1D">
      <w:pPr>
        <w:pStyle w:val="Loendilik"/>
        <w:numPr>
          <w:ilvl w:val="1"/>
          <w:numId w:val="2"/>
        </w:numPr>
        <w:spacing w:after="0"/>
        <w:jc w:val="both"/>
      </w:pPr>
      <w:r w:rsidRPr="007D51B8">
        <w:t xml:space="preserve"> </w:t>
      </w:r>
      <w:r w:rsidR="00A91B90" w:rsidRPr="007D51B8">
        <w:t>K</w:t>
      </w:r>
      <w:r w:rsidR="007077D4" w:rsidRPr="007D51B8">
        <w:t>uja määramine;</w:t>
      </w:r>
    </w:p>
    <w:p w14:paraId="03A7ADE9" w14:textId="55AB5F95" w:rsidR="00DC2E27" w:rsidRPr="007D51B8" w:rsidRDefault="009C5D1D" w:rsidP="009C5D1D">
      <w:pPr>
        <w:spacing w:after="0"/>
        <w:jc w:val="both"/>
      </w:pPr>
      <w:r w:rsidRPr="007D51B8">
        <w:rPr>
          <w:b/>
          <w:bCs/>
        </w:rPr>
        <w:t>7.10.</w:t>
      </w:r>
      <w:r w:rsidRPr="007D51B8">
        <w:t xml:space="preserve"> </w:t>
      </w:r>
      <w:r w:rsidR="00A91B90" w:rsidRPr="007D51B8">
        <w:t>K</w:t>
      </w:r>
      <w:r w:rsidR="004C173F" w:rsidRPr="007D51B8">
        <w:t xml:space="preserve">uritegevuse riski vähendavate tingimuste määramine; </w:t>
      </w:r>
    </w:p>
    <w:p w14:paraId="738EE6C1" w14:textId="77777777" w:rsidR="009C22E8" w:rsidRPr="007D51B8" w:rsidRDefault="00415F31" w:rsidP="006D1018">
      <w:pPr>
        <w:spacing w:after="0"/>
        <w:jc w:val="both"/>
      </w:pPr>
      <w:r w:rsidRPr="007D51B8">
        <w:rPr>
          <w:b/>
          <w:bCs/>
        </w:rPr>
        <w:t>7.11.</w:t>
      </w:r>
      <w:r w:rsidR="007D4AD7" w:rsidRPr="007D51B8">
        <w:t xml:space="preserve"> </w:t>
      </w:r>
      <w:r w:rsidRPr="007D51B8">
        <w:t xml:space="preserve">Müra-, vibratsiooni-, saasteriski- ja </w:t>
      </w:r>
      <w:proofErr w:type="spellStart"/>
      <w:r w:rsidRPr="007D51B8">
        <w:t>insolatsioonitingimusi</w:t>
      </w:r>
      <w:proofErr w:type="spellEnd"/>
      <w:r w:rsidRPr="007D51B8">
        <w:t xml:space="preserve"> ning muid keskkonnatingimusi tagavate nõuete seadmine;</w:t>
      </w:r>
    </w:p>
    <w:p w14:paraId="5EC9072E" w14:textId="07DD33E4" w:rsidR="00231380" w:rsidRPr="007D51B8" w:rsidRDefault="00A91B90" w:rsidP="007D4AD7">
      <w:pPr>
        <w:pStyle w:val="Loendilik"/>
        <w:numPr>
          <w:ilvl w:val="1"/>
          <w:numId w:val="5"/>
        </w:numPr>
        <w:spacing w:after="0"/>
        <w:jc w:val="both"/>
      </w:pPr>
      <w:r w:rsidRPr="007D51B8">
        <w:t>S</w:t>
      </w:r>
      <w:r w:rsidR="00794873" w:rsidRPr="007D51B8">
        <w:t>ervituutide seadmise ja olemasoleva või kavandatava tee avalikult kasutatavaks teeks määramise vajaduse määramine;</w:t>
      </w:r>
    </w:p>
    <w:p w14:paraId="4255E5F8" w14:textId="79108EBD" w:rsidR="00580260" w:rsidRPr="007D51B8" w:rsidRDefault="007D4AD7" w:rsidP="007D4AD7">
      <w:pPr>
        <w:pStyle w:val="Loendilik"/>
        <w:numPr>
          <w:ilvl w:val="1"/>
          <w:numId w:val="5"/>
        </w:numPr>
        <w:spacing w:after="0"/>
        <w:jc w:val="both"/>
      </w:pPr>
      <w:r w:rsidRPr="007D51B8">
        <w:t xml:space="preserve"> </w:t>
      </w:r>
      <w:r w:rsidR="00A91B90" w:rsidRPr="007D51B8">
        <w:t>P</w:t>
      </w:r>
      <w:r w:rsidR="004C173F" w:rsidRPr="007D51B8">
        <w:t xml:space="preserve">õhjendatud juhul nendele ehitistele tingimuste seadmine, mille ehitamiseks ei ole detailplaneeringu koostamine nõutav; </w:t>
      </w:r>
    </w:p>
    <w:p w14:paraId="3F5F2EB2" w14:textId="2066D100" w:rsidR="00C6649D" w:rsidRPr="007D51B8" w:rsidRDefault="007D4AD7" w:rsidP="007D4AD7">
      <w:pPr>
        <w:pStyle w:val="Loendilik"/>
        <w:numPr>
          <w:ilvl w:val="1"/>
          <w:numId w:val="5"/>
        </w:numPr>
        <w:spacing w:after="0"/>
        <w:jc w:val="both"/>
      </w:pPr>
      <w:r w:rsidRPr="007D51B8">
        <w:t xml:space="preserve"> </w:t>
      </w:r>
      <w:r w:rsidR="00A91B90" w:rsidRPr="007D51B8">
        <w:t xml:space="preserve">Muud </w:t>
      </w:r>
      <w:r w:rsidR="00580260" w:rsidRPr="007D51B8">
        <w:t xml:space="preserve">PlanS § </w:t>
      </w:r>
      <w:r w:rsidR="00C6649D" w:rsidRPr="007D51B8">
        <w:t>126 lõikes 1</w:t>
      </w:r>
      <w:r w:rsidR="004C173F" w:rsidRPr="007D51B8">
        <w:t xml:space="preserve"> nimetatud ülesannetega seonduvad ülesanded. </w:t>
      </w:r>
    </w:p>
    <w:p w14:paraId="643D5F04" w14:textId="77777777" w:rsidR="00C6649D" w:rsidRPr="007D51B8" w:rsidRDefault="00C6649D" w:rsidP="00C6649D">
      <w:pPr>
        <w:spacing w:after="0"/>
        <w:jc w:val="both"/>
      </w:pPr>
    </w:p>
    <w:p w14:paraId="1625D83A" w14:textId="59D7B19B" w:rsidR="004C173F" w:rsidRPr="007D51B8" w:rsidRDefault="004C173F" w:rsidP="00C6649D">
      <w:pPr>
        <w:spacing w:after="0"/>
        <w:jc w:val="both"/>
      </w:pPr>
      <w:r w:rsidRPr="007D51B8">
        <w:t xml:space="preserve">Detailplaneeringu </w:t>
      </w:r>
      <w:r w:rsidR="00C6649D" w:rsidRPr="007D51B8">
        <w:t xml:space="preserve">koostamise </w:t>
      </w:r>
      <w:r w:rsidRPr="007D51B8">
        <w:t xml:space="preserve">ülesanded </w:t>
      </w:r>
      <w:bookmarkStart w:id="0" w:name="_Hlk134179996"/>
      <w:r w:rsidRPr="007D51B8">
        <w:t>võivad planeeri</w:t>
      </w:r>
      <w:r w:rsidR="00C6649D" w:rsidRPr="007D51B8">
        <w:t>mis</w:t>
      </w:r>
      <w:r w:rsidRPr="007D51B8">
        <w:t xml:space="preserve">menetluse käigus muutuda või täieneda. </w:t>
      </w:r>
      <w:bookmarkEnd w:id="0"/>
    </w:p>
    <w:p w14:paraId="0606904D" w14:textId="77777777" w:rsidR="004C173F" w:rsidRPr="007D51B8" w:rsidRDefault="004C173F" w:rsidP="004C173F">
      <w:pPr>
        <w:spacing w:after="0"/>
        <w:jc w:val="both"/>
        <w:rPr>
          <w:b/>
          <w:bCs/>
        </w:rPr>
      </w:pPr>
    </w:p>
    <w:p w14:paraId="44E4F0ED" w14:textId="6C94CDB7" w:rsidR="004C173F" w:rsidRPr="007D51B8" w:rsidRDefault="004C173F" w:rsidP="004C173F">
      <w:pPr>
        <w:spacing w:after="0"/>
        <w:jc w:val="both"/>
      </w:pPr>
      <w:r w:rsidRPr="007D51B8">
        <w:rPr>
          <w:b/>
          <w:bCs/>
        </w:rPr>
        <w:t xml:space="preserve">8. Vastavus </w:t>
      </w:r>
      <w:r w:rsidR="00001CEC" w:rsidRPr="007D51B8">
        <w:rPr>
          <w:b/>
          <w:bCs/>
        </w:rPr>
        <w:t xml:space="preserve">kehtivale </w:t>
      </w:r>
      <w:r w:rsidRPr="007D51B8">
        <w:rPr>
          <w:b/>
          <w:bCs/>
        </w:rPr>
        <w:t xml:space="preserve">üldplaneeringule </w:t>
      </w:r>
    </w:p>
    <w:p w14:paraId="1DFB955B" w14:textId="77777777" w:rsidR="004C173F" w:rsidRPr="007D51B8" w:rsidRDefault="004C173F" w:rsidP="004C173F">
      <w:pPr>
        <w:spacing w:after="0"/>
        <w:jc w:val="both"/>
      </w:pPr>
    </w:p>
    <w:p w14:paraId="3559E72D" w14:textId="088C1932" w:rsidR="00DE165F" w:rsidRPr="007D51B8" w:rsidRDefault="00DE165F" w:rsidP="008244EF">
      <w:pPr>
        <w:spacing w:after="0"/>
        <w:jc w:val="both"/>
      </w:pPr>
      <w:r w:rsidRPr="007D51B8">
        <w:t>Vihula Vallavolikogu 13.08.2003 määrusega nr 19 kehtestatud Vihula valla üldplaneeringu kohaselt asub Lootuse tn 7 kinnistu äri- ja teenindusettevõtete maa maakasutuse juhtotstarbega alal, tiheasustusalal, detailplaneeringu koostamise kohustusega alal ja I klassi väärtusliku maastiku alal. Üldplaneeringu seletuskirja peatükis 11.1 „Ehitamise printsiibid tiheasustuses“ on toodud, et tiheasustusaladel on edaspidi uute moodustatavate väikeelamu krundi minimaalseks suuruseks 1000 m</w:t>
      </w:r>
      <w:r w:rsidRPr="007D51B8">
        <w:rPr>
          <w:vertAlign w:val="superscript"/>
        </w:rPr>
        <w:t>2</w:t>
      </w:r>
      <w:r w:rsidRPr="007D51B8">
        <w:t>.</w:t>
      </w:r>
    </w:p>
    <w:p w14:paraId="5629063D" w14:textId="77777777" w:rsidR="000F0E87" w:rsidRPr="007D51B8" w:rsidRDefault="000F0E87" w:rsidP="008244EF">
      <w:pPr>
        <w:spacing w:after="0"/>
        <w:jc w:val="both"/>
      </w:pPr>
    </w:p>
    <w:p w14:paraId="5AC7C7BA" w14:textId="26065443" w:rsidR="00B47012" w:rsidRPr="007D51B8" w:rsidRDefault="00B47012" w:rsidP="00B47012">
      <w:pPr>
        <w:spacing w:after="0"/>
        <w:jc w:val="both"/>
      </w:pPr>
      <w:r w:rsidRPr="00B47012">
        <w:t>PlanS § 6 punkti 9 kohaselt on maakasutuse juhtotstarve üldplaneeringuga määratav maa-ala kasutamise valdav otstarve, mis annab kogu määratud piirkonnale edaspidise maakasutuse põhisuunad. Planeerimisseaduse seletuskirjas täpsustatakse, et valdav otstarve tähendab vähemalt</w:t>
      </w:r>
      <w:r w:rsidRPr="007D51B8">
        <w:t xml:space="preserve"> </w:t>
      </w:r>
      <w:r w:rsidRPr="00B47012">
        <w:t xml:space="preserve">51% määratud piirkonna maakasutuse juhtotstarbest (juhul kui valdava otstarbe ja </w:t>
      </w:r>
      <w:proofErr w:type="spellStart"/>
      <w:r w:rsidRPr="00B47012">
        <w:t>kõrvalotstarbe</w:t>
      </w:r>
      <w:proofErr w:type="spellEnd"/>
      <w:r w:rsidRPr="00B47012">
        <w:t xml:space="preserve"> osakaalu ei ole üldplaneeringuga määratud). Kuna planeeringuala jääb kehtiva üldplaneeringu kohaselt tervenisti äri- ja teenindusettevõtete maa maakasutuse juhtotstarbega alale, siis on Lootuse tn 7 kinnistu puhul tegemist kehtivat üldplaneeringut muutva detailplaneeringuga.</w:t>
      </w:r>
    </w:p>
    <w:p w14:paraId="15289194" w14:textId="77777777" w:rsidR="00B47012" w:rsidRPr="00B47012" w:rsidRDefault="00B47012" w:rsidP="00B47012">
      <w:pPr>
        <w:spacing w:after="0"/>
        <w:jc w:val="both"/>
      </w:pPr>
    </w:p>
    <w:p w14:paraId="368A46FF" w14:textId="1B246AE8" w:rsidR="00B47012" w:rsidRPr="007D51B8" w:rsidRDefault="00B47012" w:rsidP="00B47012">
      <w:pPr>
        <w:spacing w:after="0"/>
        <w:jc w:val="both"/>
      </w:pPr>
      <w:r w:rsidRPr="007D51B8">
        <w:t xml:space="preserve">Koostamisel oleva Haljala valla üldplaneeringu eelnõu põhijooniselt nähtub, et Lootuse tn 7 kinnistule kavandatakse </w:t>
      </w:r>
      <w:r w:rsidR="00FB2EBF" w:rsidRPr="007D51B8">
        <w:t>v</w:t>
      </w:r>
      <w:r w:rsidRPr="007D51B8">
        <w:t>äikeelamu maa-ala maakasutuse juhtotstarvet.</w:t>
      </w:r>
      <w:r w:rsidR="000D4077" w:rsidRPr="007D51B8">
        <w:t xml:space="preserve"> </w:t>
      </w:r>
      <w:r w:rsidRPr="007D51B8">
        <w:t>Kavandatav elamukrunt sobitub olemasolevasse elamupiirkonda.</w:t>
      </w:r>
    </w:p>
    <w:p w14:paraId="0DA34AC3" w14:textId="77777777" w:rsidR="00263E58" w:rsidRPr="007D51B8" w:rsidRDefault="00263E58" w:rsidP="004C173F">
      <w:pPr>
        <w:spacing w:after="0"/>
        <w:jc w:val="both"/>
      </w:pPr>
    </w:p>
    <w:p w14:paraId="583CC0B6" w14:textId="0BD04E58" w:rsidR="00263E58" w:rsidRPr="007D51B8" w:rsidRDefault="00922950" w:rsidP="004C173F">
      <w:pPr>
        <w:spacing w:after="0"/>
        <w:jc w:val="both"/>
      </w:pPr>
      <w:r w:rsidRPr="007D51B8">
        <w:t xml:space="preserve">Kehtiva Vihula valla üldplaneeringu seletuskiri ja joonised on kättesaadavad siit: </w:t>
      </w:r>
      <w:hyperlink r:id="rId12" w:history="1">
        <w:r w:rsidR="00100544" w:rsidRPr="007D51B8">
          <w:rPr>
            <w:rStyle w:val="Hperlink"/>
          </w:rPr>
          <w:t>https://www.haljala.ee/vihula-valla-uldplaneering</w:t>
        </w:r>
      </w:hyperlink>
      <w:r w:rsidR="00100544" w:rsidRPr="007D51B8">
        <w:t xml:space="preserve">. </w:t>
      </w:r>
    </w:p>
    <w:p w14:paraId="050037DC" w14:textId="77777777" w:rsidR="00D31BE5" w:rsidRPr="007D51B8" w:rsidRDefault="00D31BE5" w:rsidP="004C173F">
      <w:pPr>
        <w:spacing w:after="0"/>
        <w:jc w:val="both"/>
      </w:pPr>
    </w:p>
    <w:p w14:paraId="29857E6B" w14:textId="26525B79" w:rsidR="00F76EB8" w:rsidRPr="007D51B8" w:rsidRDefault="00F54920" w:rsidP="00F54920">
      <w:pPr>
        <w:spacing w:after="0"/>
        <w:jc w:val="both"/>
        <w:rPr>
          <w:b/>
          <w:bCs/>
        </w:rPr>
      </w:pPr>
      <w:r w:rsidRPr="007D51B8">
        <w:rPr>
          <w:b/>
          <w:bCs/>
        </w:rPr>
        <w:t xml:space="preserve">9. </w:t>
      </w:r>
      <w:r w:rsidR="005A23EA" w:rsidRPr="007D51B8">
        <w:rPr>
          <w:b/>
          <w:bCs/>
        </w:rPr>
        <w:t>V</w:t>
      </w:r>
      <w:r w:rsidR="00F76EB8" w:rsidRPr="007D51B8">
        <w:rPr>
          <w:b/>
          <w:bCs/>
        </w:rPr>
        <w:t>astavus kehtivale maakonnaplaneeringule</w:t>
      </w:r>
    </w:p>
    <w:p w14:paraId="78FDA633" w14:textId="77777777" w:rsidR="005A23EA" w:rsidRPr="007D51B8" w:rsidRDefault="005A23EA" w:rsidP="005A23EA">
      <w:pPr>
        <w:pStyle w:val="Loendilik"/>
        <w:spacing w:after="0"/>
        <w:ind w:left="480"/>
        <w:jc w:val="both"/>
      </w:pPr>
    </w:p>
    <w:p w14:paraId="6247FAC1" w14:textId="4431119E" w:rsidR="009676F3" w:rsidRPr="007D51B8" w:rsidRDefault="009676F3" w:rsidP="009676F3">
      <w:pPr>
        <w:spacing w:after="0"/>
        <w:jc w:val="both"/>
      </w:pPr>
      <w:r w:rsidRPr="007D51B8">
        <w:t>Riigihalduse ministri 27.02.2019 käskkirjaga nr 1.1-4/30 kehtestatud Lääne-Viru maakonnaplaneeringu 2030+ kohaselt jääb detailplaneeringuala</w:t>
      </w:r>
      <w:r w:rsidR="00582B03" w:rsidRPr="007D51B8">
        <w:t xml:space="preserve"> </w:t>
      </w:r>
      <w:r w:rsidR="0064622D" w:rsidRPr="007D51B8">
        <w:t>kohaliku keskuse alale</w:t>
      </w:r>
      <w:r w:rsidR="00E56EAA" w:rsidRPr="007D51B8">
        <w:t xml:space="preserve">, </w:t>
      </w:r>
      <w:r w:rsidR="00582B03" w:rsidRPr="007D51B8">
        <w:t xml:space="preserve">Lahemaa </w:t>
      </w:r>
      <w:r w:rsidRPr="007D51B8">
        <w:t xml:space="preserve">I klassi väärtusliku maastiku alale, rohelise võrgustiku tugialale </w:t>
      </w:r>
      <w:r w:rsidR="00B67C8B" w:rsidRPr="007D51B8">
        <w:t>T1</w:t>
      </w:r>
      <w:r w:rsidR="00CD4EC7" w:rsidRPr="007D51B8">
        <w:t xml:space="preserve">, </w:t>
      </w:r>
      <w:r w:rsidR="000361FC" w:rsidRPr="007D51B8">
        <w:t xml:space="preserve">Võsu-Käsmu </w:t>
      </w:r>
      <w:r w:rsidR="000361FC" w:rsidRPr="007D51B8">
        <w:lastRenderedPageBreak/>
        <w:t>maakondliku tähtsusega puhkealale</w:t>
      </w:r>
      <w:r w:rsidR="00B67C8B" w:rsidRPr="007D51B8">
        <w:t xml:space="preserve"> </w:t>
      </w:r>
      <w:r w:rsidRPr="007D51B8">
        <w:t>ja maalise piirkonna alale. Samuti on maakonnaplaneeringu seletuskirja peatükis</w:t>
      </w:r>
      <w:r w:rsidR="00582B03" w:rsidRPr="007D51B8">
        <w:t xml:space="preserve"> </w:t>
      </w:r>
      <w:r w:rsidRPr="007D51B8">
        <w:t xml:space="preserve">3.8 „Rannikuala“ toodud välja </w:t>
      </w:r>
      <w:r w:rsidR="00410767" w:rsidRPr="007D51B8">
        <w:t>Võsu</w:t>
      </w:r>
      <w:r w:rsidRPr="007D51B8">
        <w:t xml:space="preserve"> I tasandi asustuse arenguala </w:t>
      </w:r>
      <w:proofErr w:type="spellStart"/>
      <w:r w:rsidRPr="007D51B8">
        <w:t>üldsuunad</w:t>
      </w:r>
      <w:proofErr w:type="spellEnd"/>
      <w:r w:rsidRPr="007D51B8">
        <w:t xml:space="preserve"> ja -tingimused ning peatükis 4.3.1 „Puhkekeskused“ on toodud </w:t>
      </w:r>
      <w:r w:rsidR="007D51B8">
        <w:t xml:space="preserve">             </w:t>
      </w:r>
      <w:r w:rsidRPr="007D51B8">
        <w:t xml:space="preserve">I astme puhkekeskuse </w:t>
      </w:r>
      <w:r w:rsidR="005F2969" w:rsidRPr="007D51B8">
        <w:t>Võsu</w:t>
      </w:r>
      <w:r w:rsidRPr="007D51B8">
        <w:t xml:space="preserve"> ruumilise arengu suunad. </w:t>
      </w:r>
    </w:p>
    <w:p w14:paraId="7AE674D1" w14:textId="77777777" w:rsidR="00F76EB8" w:rsidRPr="007D51B8" w:rsidRDefault="00F76EB8" w:rsidP="00E45D17">
      <w:pPr>
        <w:spacing w:after="0"/>
        <w:jc w:val="both"/>
      </w:pPr>
    </w:p>
    <w:p w14:paraId="3DC9F7B4" w14:textId="120EAEC4" w:rsidR="00F76EB8" w:rsidRPr="007D51B8" w:rsidRDefault="00A55318" w:rsidP="00E45D17">
      <w:pPr>
        <w:spacing w:after="0"/>
        <w:jc w:val="both"/>
      </w:pPr>
      <w:r w:rsidRPr="007D51B8">
        <w:t xml:space="preserve">Kehtiva Lääne-Viru maakonnaplaneeringu 2030+ seletuskiri ja joonised on kättesaadavad siit: </w:t>
      </w:r>
      <w:hyperlink r:id="rId13" w:history="1">
        <w:r w:rsidR="00E45D17" w:rsidRPr="007D51B8">
          <w:rPr>
            <w:rStyle w:val="Hperlink"/>
          </w:rPr>
          <w:t>https://maakonnaplaneering.ee/maakonna-planeeringud/laane-virumaa/laane-viru-maakonnaplaneering-2030/</w:t>
        </w:r>
      </w:hyperlink>
      <w:r w:rsidR="00E45D17" w:rsidRPr="007D51B8">
        <w:t xml:space="preserve">. </w:t>
      </w:r>
    </w:p>
    <w:p w14:paraId="2520EDFC" w14:textId="77777777" w:rsidR="004C173F" w:rsidRPr="007D51B8" w:rsidRDefault="004C173F" w:rsidP="004C173F">
      <w:pPr>
        <w:spacing w:after="0"/>
        <w:jc w:val="both"/>
        <w:rPr>
          <w:b/>
          <w:bCs/>
        </w:rPr>
      </w:pPr>
    </w:p>
    <w:p w14:paraId="764D855C" w14:textId="2C069456" w:rsidR="004C173F" w:rsidRPr="007D51B8" w:rsidRDefault="00F54920" w:rsidP="004C173F">
      <w:pPr>
        <w:spacing w:after="0"/>
        <w:jc w:val="both"/>
      </w:pPr>
      <w:r w:rsidRPr="007D51B8">
        <w:rPr>
          <w:b/>
          <w:bCs/>
        </w:rPr>
        <w:t>10</w:t>
      </w:r>
      <w:r w:rsidR="004C173F" w:rsidRPr="007D51B8">
        <w:rPr>
          <w:b/>
          <w:bCs/>
        </w:rPr>
        <w:t xml:space="preserve">. Detailplaneeringu koostamise eeldatav ajakava </w:t>
      </w:r>
    </w:p>
    <w:p w14:paraId="1702092B" w14:textId="77777777" w:rsidR="004C173F" w:rsidRPr="007D51B8" w:rsidRDefault="004C173F" w:rsidP="004C173F">
      <w:pPr>
        <w:spacing w:after="0"/>
        <w:jc w:val="both"/>
      </w:pPr>
    </w:p>
    <w:p w14:paraId="44267C14" w14:textId="345BC441" w:rsidR="004C173F" w:rsidRPr="007D51B8" w:rsidRDefault="004C173F" w:rsidP="004C173F">
      <w:pPr>
        <w:spacing w:after="0"/>
        <w:jc w:val="both"/>
      </w:pPr>
      <w:r w:rsidRPr="007D51B8">
        <w:t xml:space="preserve">Planeeringu koostamise menetlus algab planeeringu koostamise algatamise otsuse tegemisega. Detailplaneeringu kehtestamise või kehtestamata jätmise otsus tuleb teha kolme aasta jooksul detailplaneeringu algatamisest. </w:t>
      </w:r>
    </w:p>
    <w:p w14:paraId="2CDA3917" w14:textId="77777777" w:rsidR="000A222E" w:rsidRPr="007D51B8" w:rsidRDefault="000A222E" w:rsidP="000A222E">
      <w:pPr>
        <w:spacing w:after="0"/>
        <w:jc w:val="both"/>
      </w:pPr>
    </w:p>
    <w:tbl>
      <w:tblPr>
        <w:tblStyle w:val="Kontuurtabel"/>
        <w:tblW w:w="0" w:type="auto"/>
        <w:tblLook w:val="04A0" w:firstRow="1" w:lastRow="0" w:firstColumn="1" w:lastColumn="0" w:noHBand="0" w:noVBand="1"/>
      </w:tblPr>
      <w:tblGrid>
        <w:gridCol w:w="5948"/>
        <w:gridCol w:w="3113"/>
      </w:tblGrid>
      <w:tr w:rsidR="000A222E" w:rsidRPr="007D51B8" w14:paraId="6AC4E97F" w14:textId="77777777" w:rsidTr="003253A3">
        <w:tc>
          <w:tcPr>
            <w:tcW w:w="5948" w:type="dxa"/>
          </w:tcPr>
          <w:p w14:paraId="4ACCF49B" w14:textId="77777777" w:rsidR="000A222E" w:rsidRPr="007D51B8" w:rsidRDefault="000A222E" w:rsidP="003253A3">
            <w:pPr>
              <w:spacing w:after="0"/>
              <w:jc w:val="both"/>
            </w:pPr>
            <w:r w:rsidRPr="007D51B8">
              <w:t>Lepingu sõlmimine detailplaneeringu koostamiseks ja koostamise tellimise kulude kandmiseks ning kokkulepped detailplaneeringukohase tehnilise infrastruktuuri väljaehitamiseks ja väljaehitamise rahastamiseks.</w:t>
            </w:r>
          </w:p>
        </w:tc>
        <w:tc>
          <w:tcPr>
            <w:tcW w:w="3113" w:type="dxa"/>
          </w:tcPr>
          <w:p w14:paraId="33D0C290" w14:textId="1257B608" w:rsidR="000A222E" w:rsidRPr="007D51B8" w:rsidRDefault="004C1FEE" w:rsidP="003253A3">
            <w:pPr>
              <w:spacing w:after="0"/>
            </w:pPr>
            <w:r w:rsidRPr="007D51B8">
              <w:t>13</w:t>
            </w:r>
            <w:r w:rsidR="000A222E" w:rsidRPr="007D51B8">
              <w:t>.0</w:t>
            </w:r>
            <w:r w:rsidRPr="007D51B8">
              <w:t>8</w:t>
            </w:r>
            <w:r w:rsidR="000A222E" w:rsidRPr="007D51B8">
              <w:t xml:space="preserve">.2024 leping                           nr </w:t>
            </w:r>
            <w:r w:rsidRPr="007D51B8">
              <w:t>7-1/104-3</w:t>
            </w:r>
          </w:p>
        </w:tc>
      </w:tr>
      <w:tr w:rsidR="000A222E" w:rsidRPr="007D51B8" w14:paraId="28E6E003" w14:textId="77777777" w:rsidTr="003253A3">
        <w:tc>
          <w:tcPr>
            <w:tcW w:w="5948" w:type="dxa"/>
          </w:tcPr>
          <w:p w14:paraId="1F3EAF84" w14:textId="77777777" w:rsidR="000A222E" w:rsidRPr="007D51B8" w:rsidRDefault="000A222E" w:rsidP="003253A3">
            <w:pPr>
              <w:spacing w:after="0"/>
              <w:jc w:val="both"/>
            </w:pPr>
            <w:r w:rsidRPr="007D51B8">
              <w:t xml:space="preserve">Detailplaneeringu algatamise otsuse tegemine volikogus. </w:t>
            </w:r>
          </w:p>
        </w:tc>
        <w:tc>
          <w:tcPr>
            <w:tcW w:w="3113" w:type="dxa"/>
          </w:tcPr>
          <w:p w14:paraId="42E01087" w14:textId="5784B1CE" w:rsidR="000A222E" w:rsidRPr="007D51B8" w:rsidRDefault="000A222E" w:rsidP="003253A3">
            <w:pPr>
              <w:spacing w:after="0"/>
            </w:pPr>
            <w:r w:rsidRPr="007D51B8">
              <w:t>Haljala Vallavolikogu 24.09.2024 otsus nr 13</w:t>
            </w:r>
            <w:r w:rsidR="004C1FEE" w:rsidRPr="007D51B8">
              <w:t>5</w:t>
            </w:r>
          </w:p>
        </w:tc>
      </w:tr>
      <w:tr w:rsidR="000A222E" w:rsidRPr="007D51B8" w14:paraId="79556A38" w14:textId="77777777" w:rsidTr="003253A3">
        <w:tc>
          <w:tcPr>
            <w:tcW w:w="5948" w:type="dxa"/>
          </w:tcPr>
          <w:p w14:paraId="3C2CAC2E" w14:textId="77777777" w:rsidR="000A222E" w:rsidRPr="007D51B8" w:rsidRDefault="000A222E" w:rsidP="003253A3">
            <w:pPr>
              <w:spacing w:after="0"/>
              <w:jc w:val="both"/>
            </w:pPr>
            <w:r w:rsidRPr="007D51B8">
              <w:t xml:space="preserve">KSH eelhinnangu ja detailplaneeringu lähteseisukohtade koostamine, dokumentide kohta asjakohastelt asutustelt seisukoha küsimine. </w:t>
            </w:r>
          </w:p>
          <w:p w14:paraId="18D6396E" w14:textId="77777777" w:rsidR="000A222E" w:rsidRPr="007D51B8" w:rsidRDefault="000A222E" w:rsidP="003253A3">
            <w:pPr>
              <w:spacing w:after="0"/>
              <w:jc w:val="both"/>
            </w:pPr>
            <w:r w:rsidRPr="007D51B8">
              <w:t xml:space="preserve">Detailplaneeringu KSH algatamise/algatamata jätmise otsuse tegemine volikogus. </w:t>
            </w:r>
          </w:p>
        </w:tc>
        <w:tc>
          <w:tcPr>
            <w:tcW w:w="3113" w:type="dxa"/>
          </w:tcPr>
          <w:p w14:paraId="6D65E6D5" w14:textId="77777777" w:rsidR="000A222E" w:rsidRPr="007D51B8" w:rsidRDefault="000A222E" w:rsidP="003253A3">
            <w:pPr>
              <w:spacing w:after="0"/>
            </w:pPr>
            <w:r w:rsidRPr="007D51B8">
              <w:t>Kuni kolm kuud</w:t>
            </w:r>
          </w:p>
        </w:tc>
      </w:tr>
      <w:tr w:rsidR="000A222E" w:rsidRPr="007D51B8" w14:paraId="66177D98" w14:textId="77777777" w:rsidTr="003253A3">
        <w:tc>
          <w:tcPr>
            <w:tcW w:w="5948" w:type="dxa"/>
          </w:tcPr>
          <w:p w14:paraId="5CD8D576" w14:textId="77777777" w:rsidR="000A222E" w:rsidRPr="007D51B8" w:rsidRDefault="000A222E" w:rsidP="003253A3">
            <w:pPr>
              <w:spacing w:after="0"/>
              <w:jc w:val="both"/>
            </w:pPr>
            <w:r w:rsidRPr="007D51B8">
              <w:t xml:space="preserve">Detailplaneeringu eelnõu koostamine koos võimalike uuringute (nt </w:t>
            </w:r>
            <w:proofErr w:type="spellStart"/>
            <w:r w:rsidRPr="007D51B8">
              <w:t>geoaluse</w:t>
            </w:r>
            <w:proofErr w:type="spellEnd"/>
            <w:r w:rsidRPr="007D51B8">
              <w:t xml:space="preserve"> koostamine jms) läbiviimisega.</w:t>
            </w:r>
          </w:p>
        </w:tc>
        <w:tc>
          <w:tcPr>
            <w:tcW w:w="3113" w:type="dxa"/>
          </w:tcPr>
          <w:p w14:paraId="0581F819" w14:textId="77777777" w:rsidR="000A222E" w:rsidRPr="007D51B8" w:rsidRDefault="000A222E" w:rsidP="003253A3">
            <w:pPr>
              <w:spacing w:after="0"/>
              <w:jc w:val="both"/>
            </w:pPr>
            <w:r w:rsidRPr="007D51B8">
              <w:t>Kuni neli kuud</w:t>
            </w:r>
          </w:p>
        </w:tc>
      </w:tr>
      <w:tr w:rsidR="000A222E" w:rsidRPr="007D51B8" w14:paraId="662D7550" w14:textId="77777777" w:rsidTr="003253A3">
        <w:tc>
          <w:tcPr>
            <w:tcW w:w="5948" w:type="dxa"/>
          </w:tcPr>
          <w:p w14:paraId="2E3A17FF" w14:textId="7EA7510E" w:rsidR="000A222E" w:rsidRPr="007D51B8" w:rsidRDefault="000A222E" w:rsidP="003253A3">
            <w:pPr>
              <w:spacing w:after="0"/>
              <w:jc w:val="both"/>
            </w:pPr>
            <w:r w:rsidRPr="007D51B8">
              <w:t>Detailplaneeringu eelnõu avalik väljapanek veebis, paberkandjal materjalid Haljalas</w:t>
            </w:r>
            <w:r w:rsidR="008C1F72" w:rsidRPr="007D51B8">
              <w:t xml:space="preserve"> ja Võsul</w:t>
            </w:r>
            <w:r w:rsidRPr="007D51B8">
              <w:t>. Laekunud arvamustele vastuskirjade koostamine. Avaliku arutelu korraldamine.</w:t>
            </w:r>
          </w:p>
        </w:tc>
        <w:tc>
          <w:tcPr>
            <w:tcW w:w="3113" w:type="dxa"/>
          </w:tcPr>
          <w:p w14:paraId="05B75B12" w14:textId="77777777" w:rsidR="000A222E" w:rsidRPr="007D51B8" w:rsidRDefault="000A222E" w:rsidP="003253A3">
            <w:pPr>
              <w:spacing w:after="0"/>
              <w:jc w:val="both"/>
            </w:pPr>
            <w:r w:rsidRPr="007D51B8">
              <w:t>Kaks kuud</w:t>
            </w:r>
          </w:p>
        </w:tc>
      </w:tr>
      <w:tr w:rsidR="000A222E" w:rsidRPr="007D51B8" w14:paraId="07F8E591" w14:textId="77777777" w:rsidTr="003253A3">
        <w:tc>
          <w:tcPr>
            <w:tcW w:w="5948" w:type="dxa"/>
          </w:tcPr>
          <w:p w14:paraId="78FA6B9B" w14:textId="77777777" w:rsidR="000A222E" w:rsidRPr="007D51B8" w:rsidRDefault="000A222E" w:rsidP="003253A3">
            <w:pPr>
              <w:spacing w:after="0"/>
              <w:jc w:val="both"/>
            </w:pPr>
            <w:r w:rsidRPr="007D51B8">
              <w:t xml:space="preserve">Detailplaneeringu eelnõu kooskõlastamiseks ja arvamuse avaldamiseks saatmine. Vajalike ja põhjendatud muudatuste sisseviimine planeeringulahendusse. Kooskõlastuste saamine planeeringu koostöö tegijatelt. </w:t>
            </w:r>
          </w:p>
        </w:tc>
        <w:tc>
          <w:tcPr>
            <w:tcW w:w="3113" w:type="dxa"/>
          </w:tcPr>
          <w:p w14:paraId="39FF0894" w14:textId="77777777" w:rsidR="000A222E" w:rsidRPr="007D51B8" w:rsidRDefault="000A222E" w:rsidP="003253A3">
            <w:pPr>
              <w:spacing w:after="0"/>
              <w:jc w:val="both"/>
            </w:pPr>
            <w:r w:rsidRPr="007D51B8">
              <w:t xml:space="preserve">Kuni kolm kuud </w:t>
            </w:r>
          </w:p>
        </w:tc>
      </w:tr>
      <w:tr w:rsidR="000A222E" w:rsidRPr="007D51B8" w14:paraId="000A0689" w14:textId="77777777" w:rsidTr="003253A3">
        <w:tc>
          <w:tcPr>
            <w:tcW w:w="5948" w:type="dxa"/>
          </w:tcPr>
          <w:p w14:paraId="728BB04F" w14:textId="77777777" w:rsidR="000A222E" w:rsidRPr="007D51B8" w:rsidRDefault="000A222E" w:rsidP="003253A3">
            <w:pPr>
              <w:spacing w:after="0"/>
              <w:jc w:val="both"/>
            </w:pPr>
            <w:r w:rsidRPr="007D51B8">
              <w:t>Detailplaneeringu vastuvõtmine volikogus</w:t>
            </w:r>
          </w:p>
        </w:tc>
        <w:tc>
          <w:tcPr>
            <w:tcW w:w="3113" w:type="dxa"/>
          </w:tcPr>
          <w:p w14:paraId="73F7AF39" w14:textId="77777777" w:rsidR="000A222E" w:rsidRPr="007D51B8" w:rsidRDefault="000A222E" w:rsidP="003253A3">
            <w:pPr>
              <w:spacing w:after="0"/>
              <w:jc w:val="both"/>
            </w:pPr>
            <w:r w:rsidRPr="007D51B8">
              <w:t>Üks kuni kaks kuud</w:t>
            </w:r>
          </w:p>
        </w:tc>
      </w:tr>
      <w:tr w:rsidR="000A222E" w:rsidRPr="007D51B8" w14:paraId="3A0D916B" w14:textId="77777777" w:rsidTr="003253A3">
        <w:tc>
          <w:tcPr>
            <w:tcW w:w="5948" w:type="dxa"/>
          </w:tcPr>
          <w:p w14:paraId="1BA96DBE" w14:textId="795DE09E" w:rsidR="000A222E" w:rsidRPr="007D51B8" w:rsidRDefault="000A222E" w:rsidP="003253A3">
            <w:pPr>
              <w:spacing w:after="0"/>
              <w:jc w:val="both"/>
            </w:pPr>
            <w:r w:rsidRPr="007D51B8">
              <w:t>Detailplaneeringu avalik väljapanek veebis, paberkandjal materjalid Haljalas</w:t>
            </w:r>
            <w:r w:rsidR="008C1F72" w:rsidRPr="007D51B8">
              <w:t xml:space="preserve"> ja Võsul</w:t>
            </w:r>
            <w:r w:rsidRPr="007D51B8">
              <w:t>. Laekunud arvamustele vastuskirjade koostamine. Vajadusel avaliku arutelu korraldamine.</w:t>
            </w:r>
          </w:p>
        </w:tc>
        <w:tc>
          <w:tcPr>
            <w:tcW w:w="3113" w:type="dxa"/>
          </w:tcPr>
          <w:p w14:paraId="4DE3DFCD" w14:textId="77777777" w:rsidR="000A222E" w:rsidRPr="007D51B8" w:rsidRDefault="000A222E" w:rsidP="003253A3">
            <w:pPr>
              <w:spacing w:after="0"/>
              <w:jc w:val="both"/>
            </w:pPr>
            <w:r w:rsidRPr="007D51B8">
              <w:t xml:space="preserve">Kuni kaks kuud                   </w:t>
            </w:r>
          </w:p>
        </w:tc>
      </w:tr>
      <w:tr w:rsidR="000A222E" w:rsidRPr="007D51B8" w14:paraId="75D2A5D2" w14:textId="77777777" w:rsidTr="003253A3">
        <w:tc>
          <w:tcPr>
            <w:tcW w:w="5948" w:type="dxa"/>
          </w:tcPr>
          <w:p w14:paraId="35907676" w14:textId="77777777" w:rsidR="000A222E" w:rsidRPr="007D51B8" w:rsidRDefault="000A222E" w:rsidP="003253A3">
            <w:pPr>
              <w:spacing w:after="0"/>
              <w:jc w:val="both"/>
            </w:pPr>
            <w:r w:rsidRPr="007D51B8">
              <w:t>Detailplaneeringu täiendamine lähtuvalt avaliku väljapaneku ja avaliku arutelu tulemustest</w:t>
            </w:r>
          </w:p>
        </w:tc>
        <w:tc>
          <w:tcPr>
            <w:tcW w:w="3113" w:type="dxa"/>
          </w:tcPr>
          <w:p w14:paraId="021D5660" w14:textId="77777777" w:rsidR="000A222E" w:rsidRPr="007D51B8" w:rsidRDefault="000A222E" w:rsidP="003253A3">
            <w:pPr>
              <w:spacing w:after="0"/>
              <w:jc w:val="both"/>
            </w:pPr>
            <w:r w:rsidRPr="007D51B8">
              <w:t>Üks kuu</w:t>
            </w:r>
          </w:p>
          <w:p w14:paraId="3A875B9F" w14:textId="77777777" w:rsidR="000A222E" w:rsidRPr="007D51B8" w:rsidRDefault="000A222E" w:rsidP="003253A3">
            <w:pPr>
              <w:spacing w:after="0"/>
              <w:jc w:val="both"/>
            </w:pPr>
          </w:p>
        </w:tc>
      </w:tr>
      <w:tr w:rsidR="000A222E" w:rsidRPr="007D51B8" w14:paraId="4565D945" w14:textId="77777777" w:rsidTr="003253A3">
        <w:tc>
          <w:tcPr>
            <w:tcW w:w="5948" w:type="dxa"/>
          </w:tcPr>
          <w:p w14:paraId="2D306FF0" w14:textId="77777777" w:rsidR="000A222E" w:rsidRPr="007D51B8" w:rsidRDefault="000A222E" w:rsidP="003253A3">
            <w:pPr>
              <w:spacing w:after="0"/>
              <w:jc w:val="both"/>
            </w:pPr>
            <w:r w:rsidRPr="007D51B8">
              <w:t>Detailplaneeringu heakskiitmine Maa- ja Ruumiametis</w:t>
            </w:r>
          </w:p>
        </w:tc>
        <w:tc>
          <w:tcPr>
            <w:tcW w:w="3113" w:type="dxa"/>
          </w:tcPr>
          <w:p w14:paraId="36430D66" w14:textId="77777777" w:rsidR="000A222E" w:rsidRPr="007D51B8" w:rsidRDefault="000A222E" w:rsidP="003253A3">
            <w:pPr>
              <w:spacing w:after="0"/>
              <w:jc w:val="both"/>
            </w:pPr>
            <w:r w:rsidRPr="007D51B8">
              <w:t xml:space="preserve">Kuni kaks kuud  </w:t>
            </w:r>
          </w:p>
        </w:tc>
      </w:tr>
      <w:tr w:rsidR="000A222E" w:rsidRPr="007D51B8" w14:paraId="4B457820" w14:textId="77777777" w:rsidTr="003253A3">
        <w:tc>
          <w:tcPr>
            <w:tcW w:w="5948" w:type="dxa"/>
          </w:tcPr>
          <w:p w14:paraId="6F4D1663" w14:textId="77777777" w:rsidR="000A222E" w:rsidRPr="007D51B8" w:rsidRDefault="000A222E" w:rsidP="003253A3">
            <w:pPr>
              <w:spacing w:after="0"/>
              <w:jc w:val="both"/>
            </w:pPr>
            <w:r w:rsidRPr="007D51B8">
              <w:t>Detailplaneeringu kehtestamine volikogus</w:t>
            </w:r>
          </w:p>
        </w:tc>
        <w:tc>
          <w:tcPr>
            <w:tcW w:w="3113" w:type="dxa"/>
          </w:tcPr>
          <w:p w14:paraId="7B60CA80" w14:textId="77777777" w:rsidR="000A222E" w:rsidRPr="007D51B8" w:rsidRDefault="000A222E" w:rsidP="003253A3">
            <w:pPr>
              <w:spacing w:after="0"/>
              <w:jc w:val="both"/>
            </w:pPr>
            <w:r w:rsidRPr="007D51B8">
              <w:t>Üks kuni kaks kuud</w:t>
            </w:r>
          </w:p>
        </w:tc>
      </w:tr>
      <w:tr w:rsidR="000A222E" w:rsidRPr="007D51B8" w14:paraId="10715681" w14:textId="77777777" w:rsidTr="003253A3">
        <w:tc>
          <w:tcPr>
            <w:tcW w:w="5948" w:type="dxa"/>
          </w:tcPr>
          <w:p w14:paraId="431E458E" w14:textId="77777777" w:rsidR="000A222E" w:rsidRPr="007D51B8" w:rsidRDefault="000A222E" w:rsidP="003253A3">
            <w:pPr>
              <w:spacing w:after="0"/>
              <w:jc w:val="both"/>
            </w:pPr>
            <w:r w:rsidRPr="007D51B8">
              <w:t>Detailplaneeringu materjalide esitamine riiklikusse planeeringute andmekogusse PLANK</w:t>
            </w:r>
          </w:p>
        </w:tc>
        <w:tc>
          <w:tcPr>
            <w:tcW w:w="3113" w:type="dxa"/>
          </w:tcPr>
          <w:p w14:paraId="7B5F41EF" w14:textId="77777777" w:rsidR="000A222E" w:rsidRPr="007D51B8" w:rsidRDefault="000A222E" w:rsidP="003253A3">
            <w:pPr>
              <w:spacing w:after="0"/>
              <w:jc w:val="both"/>
            </w:pPr>
            <w:r w:rsidRPr="007D51B8">
              <w:t>14 päeva</w:t>
            </w:r>
          </w:p>
        </w:tc>
      </w:tr>
    </w:tbl>
    <w:p w14:paraId="67103CE5" w14:textId="77777777" w:rsidR="000A222E" w:rsidRPr="007D51B8" w:rsidRDefault="000A222E" w:rsidP="000A222E">
      <w:pPr>
        <w:spacing w:after="0"/>
        <w:jc w:val="both"/>
      </w:pPr>
    </w:p>
    <w:p w14:paraId="63F706C0" w14:textId="77777777" w:rsidR="004C173F" w:rsidRPr="007D51B8" w:rsidRDefault="004C173F" w:rsidP="004C173F">
      <w:pPr>
        <w:spacing w:after="0"/>
        <w:jc w:val="both"/>
      </w:pPr>
    </w:p>
    <w:p w14:paraId="1E5F202B" w14:textId="1BC96C9E" w:rsidR="004C173F" w:rsidRPr="007D51B8" w:rsidRDefault="004C173F" w:rsidP="004C173F">
      <w:pPr>
        <w:spacing w:after="0"/>
        <w:jc w:val="both"/>
        <w:rPr>
          <w:b/>
          <w:bCs/>
        </w:rPr>
      </w:pPr>
      <w:r w:rsidRPr="007D51B8">
        <w:rPr>
          <w:b/>
          <w:bCs/>
        </w:rPr>
        <w:t>1</w:t>
      </w:r>
      <w:r w:rsidR="00F54920" w:rsidRPr="007D51B8">
        <w:rPr>
          <w:b/>
          <w:bCs/>
        </w:rPr>
        <w:t>1</w:t>
      </w:r>
      <w:r w:rsidRPr="007D51B8">
        <w:rPr>
          <w:b/>
          <w:bCs/>
        </w:rPr>
        <w:t xml:space="preserve">. </w:t>
      </w:r>
      <w:r w:rsidR="00234A94" w:rsidRPr="007D51B8">
        <w:rPr>
          <w:b/>
          <w:bCs/>
        </w:rPr>
        <w:t>Detailp</w:t>
      </w:r>
      <w:r w:rsidRPr="007D51B8">
        <w:rPr>
          <w:b/>
          <w:bCs/>
        </w:rPr>
        <w:t xml:space="preserve">laneeringu koostamiseks vajalikud uuringud </w:t>
      </w:r>
    </w:p>
    <w:p w14:paraId="3D403154" w14:textId="77777777" w:rsidR="004C173F" w:rsidRPr="007D51B8" w:rsidRDefault="004C173F" w:rsidP="004C173F">
      <w:pPr>
        <w:spacing w:after="0"/>
        <w:jc w:val="both"/>
        <w:rPr>
          <w:b/>
          <w:bCs/>
        </w:rPr>
      </w:pPr>
    </w:p>
    <w:p w14:paraId="7B454009" w14:textId="5DE04D47" w:rsidR="00F41FA5" w:rsidRPr="007D51B8" w:rsidRDefault="004C173F" w:rsidP="004C173F">
      <w:pPr>
        <w:spacing w:after="0"/>
        <w:jc w:val="both"/>
        <w:rPr>
          <w:b/>
          <w:bCs/>
        </w:rPr>
      </w:pPr>
      <w:r w:rsidRPr="007D51B8">
        <w:rPr>
          <w:b/>
          <w:bCs/>
        </w:rPr>
        <w:t>1</w:t>
      </w:r>
      <w:r w:rsidR="00F54920" w:rsidRPr="007D51B8">
        <w:rPr>
          <w:b/>
          <w:bCs/>
        </w:rPr>
        <w:t>1</w:t>
      </w:r>
      <w:r w:rsidRPr="007D51B8">
        <w:rPr>
          <w:b/>
          <w:bCs/>
        </w:rPr>
        <w:t xml:space="preserve">.1. </w:t>
      </w:r>
      <w:proofErr w:type="spellStart"/>
      <w:r w:rsidRPr="007D51B8">
        <w:t>Topo</w:t>
      </w:r>
      <w:proofErr w:type="spellEnd"/>
      <w:r w:rsidRPr="007D51B8">
        <w:t>-geodeetiline uuring</w:t>
      </w:r>
      <w:r w:rsidR="002D51C1" w:rsidRPr="007D51B8">
        <w:t>;</w:t>
      </w:r>
      <w:r w:rsidRPr="007D51B8">
        <w:rPr>
          <w:b/>
          <w:bCs/>
        </w:rPr>
        <w:t xml:space="preserve"> </w:t>
      </w:r>
    </w:p>
    <w:p w14:paraId="00B343B3" w14:textId="5285FADC" w:rsidR="004C173F" w:rsidRPr="007D51B8" w:rsidRDefault="004C173F" w:rsidP="004C173F">
      <w:pPr>
        <w:spacing w:after="0"/>
        <w:jc w:val="both"/>
      </w:pPr>
      <w:r w:rsidRPr="007D51B8">
        <w:rPr>
          <w:b/>
          <w:bCs/>
        </w:rPr>
        <w:t>1</w:t>
      </w:r>
      <w:r w:rsidR="00F54920" w:rsidRPr="007D51B8">
        <w:rPr>
          <w:b/>
          <w:bCs/>
        </w:rPr>
        <w:t>1</w:t>
      </w:r>
      <w:r w:rsidRPr="007D51B8">
        <w:rPr>
          <w:b/>
          <w:bCs/>
        </w:rPr>
        <w:t xml:space="preserve">.2. </w:t>
      </w:r>
      <w:r w:rsidRPr="007D51B8">
        <w:t xml:space="preserve">Kontaktvööndi analüüs </w:t>
      </w:r>
      <w:r w:rsidR="00BF6BDA" w:rsidRPr="007D51B8">
        <w:t>(</w:t>
      </w:r>
      <w:proofErr w:type="spellStart"/>
      <w:r w:rsidR="00D168D6" w:rsidRPr="007D51B8">
        <w:t>PlanS</w:t>
      </w:r>
      <w:r w:rsidR="00567786" w:rsidRPr="007D51B8">
        <w:t>-i</w:t>
      </w:r>
      <w:proofErr w:type="spellEnd"/>
      <w:r w:rsidR="00D168D6" w:rsidRPr="007D51B8">
        <w:t xml:space="preserve"> mõistes </w:t>
      </w:r>
      <w:r w:rsidR="00412552" w:rsidRPr="007D51B8">
        <w:t>planeeringuala ja selle mõjuala analüüs</w:t>
      </w:r>
      <w:r w:rsidR="00D168D6" w:rsidRPr="007D51B8">
        <w:t>)</w:t>
      </w:r>
      <w:r w:rsidR="002D51C1" w:rsidRPr="007D51B8">
        <w:t>;</w:t>
      </w:r>
    </w:p>
    <w:p w14:paraId="762A315A" w14:textId="34CB8180" w:rsidR="00F41FA5" w:rsidRPr="007D51B8" w:rsidRDefault="00F41FA5" w:rsidP="004C173F">
      <w:pPr>
        <w:spacing w:after="0"/>
        <w:jc w:val="both"/>
      </w:pPr>
      <w:r w:rsidRPr="007D51B8">
        <w:rPr>
          <w:b/>
          <w:bCs/>
        </w:rPr>
        <w:t>1</w:t>
      </w:r>
      <w:r w:rsidR="00F54920" w:rsidRPr="007D51B8">
        <w:rPr>
          <w:b/>
          <w:bCs/>
        </w:rPr>
        <w:t>1</w:t>
      </w:r>
      <w:r w:rsidRPr="007D51B8">
        <w:rPr>
          <w:b/>
          <w:bCs/>
        </w:rPr>
        <w:t xml:space="preserve">.3. </w:t>
      </w:r>
      <w:r w:rsidRPr="007D51B8">
        <w:t>Keskkonnamõju strateegilise hindamise</w:t>
      </w:r>
      <w:r w:rsidR="00A00389" w:rsidRPr="007D51B8">
        <w:t xml:space="preserve"> </w:t>
      </w:r>
      <w:r w:rsidRPr="007D51B8">
        <w:t>eelhinnang</w:t>
      </w:r>
      <w:r w:rsidR="002D51C1" w:rsidRPr="007D51B8">
        <w:t>;</w:t>
      </w:r>
    </w:p>
    <w:p w14:paraId="50E832A5" w14:textId="7E33E33D" w:rsidR="00C936AA" w:rsidRPr="007D51B8" w:rsidRDefault="00C936AA" w:rsidP="004C173F">
      <w:pPr>
        <w:spacing w:after="0"/>
        <w:jc w:val="both"/>
      </w:pPr>
      <w:r w:rsidRPr="007D51B8">
        <w:rPr>
          <w:b/>
          <w:bCs/>
        </w:rPr>
        <w:t>1</w:t>
      </w:r>
      <w:r w:rsidR="00F54920" w:rsidRPr="007D51B8">
        <w:rPr>
          <w:b/>
          <w:bCs/>
        </w:rPr>
        <w:t>1</w:t>
      </w:r>
      <w:r w:rsidRPr="007D51B8">
        <w:rPr>
          <w:b/>
          <w:bCs/>
        </w:rPr>
        <w:t>.4.</w:t>
      </w:r>
      <w:r w:rsidRPr="007D51B8">
        <w:t xml:space="preserve"> </w:t>
      </w:r>
      <w:r w:rsidR="00964037" w:rsidRPr="007D51B8">
        <w:t>Planeeringu elluviimisega kaasnevate asjakohaste majanduslike, kultuuriliste, sotsiaalsete ja looduskeskkonnale avalduvate mõjude hindamine</w:t>
      </w:r>
      <w:r w:rsidR="002D51C1" w:rsidRPr="007D51B8">
        <w:t>;</w:t>
      </w:r>
    </w:p>
    <w:p w14:paraId="7838D9C1" w14:textId="27A19B67" w:rsidR="004C173F" w:rsidRPr="007D51B8" w:rsidRDefault="004C173F" w:rsidP="004C173F">
      <w:pPr>
        <w:spacing w:after="0"/>
        <w:jc w:val="both"/>
      </w:pPr>
      <w:r w:rsidRPr="007D51B8">
        <w:rPr>
          <w:b/>
          <w:bCs/>
        </w:rPr>
        <w:t>1</w:t>
      </w:r>
      <w:r w:rsidR="00F54920" w:rsidRPr="007D51B8">
        <w:rPr>
          <w:b/>
          <w:bCs/>
        </w:rPr>
        <w:t>1</w:t>
      </w:r>
      <w:r w:rsidRPr="007D51B8">
        <w:rPr>
          <w:b/>
          <w:bCs/>
        </w:rPr>
        <w:t>.</w:t>
      </w:r>
      <w:r w:rsidR="00C936AA" w:rsidRPr="007D51B8">
        <w:rPr>
          <w:b/>
          <w:bCs/>
        </w:rPr>
        <w:t>5</w:t>
      </w:r>
      <w:r w:rsidRPr="007D51B8">
        <w:rPr>
          <w:b/>
          <w:bCs/>
        </w:rPr>
        <w:t xml:space="preserve">. </w:t>
      </w:r>
      <w:r w:rsidRPr="007D51B8">
        <w:t>Planeeri</w:t>
      </w:r>
      <w:r w:rsidR="00291A83" w:rsidRPr="007D51B8">
        <w:t>mis</w:t>
      </w:r>
      <w:r w:rsidRPr="007D51B8">
        <w:t>menetluse käigus selgu</w:t>
      </w:r>
      <w:r w:rsidR="00291A83" w:rsidRPr="007D51B8">
        <w:t>b</w:t>
      </w:r>
      <w:r w:rsidRPr="007D51B8">
        <w:t xml:space="preserve"> täpsem uuringute vajadus</w:t>
      </w:r>
      <w:r w:rsidR="002D51C1" w:rsidRPr="007D51B8">
        <w:t>.</w:t>
      </w:r>
      <w:r w:rsidRPr="007D51B8">
        <w:rPr>
          <w:b/>
          <w:bCs/>
        </w:rPr>
        <w:t xml:space="preserve"> </w:t>
      </w:r>
    </w:p>
    <w:p w14:paraId="74811129" w14:textId="77777777" w:rsidR="004C173F" w:rsidRPr="007D51B8" w:rsidRDefault="004C173F" w:rsidP="004C173F">
      <w:pPr>
        <w:spacing w:after="0"/>
        <w:jc w:val="both"/>
      </w:pPr>
    </w:p>
    <w:p w14:paraId="5956FA44" w14:textId="07A25B7F" w:rsidR="004C173F" w:rsidRPr="007D51B8" w:rsidRDefault="004C173F" w:rsidP="00F83539">
      <w:pPr>
        <w:spacing w:after="0"/>
        <w:rPr>
          <w:b/>
          <w:bCs/>
        </w:rPr>
      </w:pPr>
      <w:r w:rsidRPr="007D51B8">
        <w:rPr>
          <w:b/>
          <w:bCs/>
        </w:rPr>
        <w:t>1</w:t>
      </w:r>
      <w:r w:rsidR="00F54920" w:rsidRPr="007D51B8">
        <w:rPr>
          <w:b/>
          <w:bCs/>
        </w:rPr>
        <w:t>2</w:t>
      </w:r>
      <w:r w:rsidRPr="007D51B8">
        <w:rPr>
          <w:b/>
          <w:bCs/>
        </w:rPr>
        <w:t xml:space="preserve">. </w:t>
      </w:r>
      <w:r w:rsidR="00851E60" w:rsidRPr="007D51B8">
        <w:rPr>
          <w:b/>
          <w:bCs/>
        </w:rPr>
        <w:t>Detailp</w:t>
      </w:r>
      <w:r w:rsidR="00096BAD" w:rsidRPr="007D51B8">
        <w:rPr>
          <w:b/>
          <w:bCs/>
        </w:rPr>
        <w:t xml:space="preserve">laneeringu koostamisel </w:t>
      </w:r>
      <w:r w:rsidR="002A2D35" w:rsidRPr="007D51B8">
        <w:rPr>
          <w:b/>
          <w:bCs/>
        </w:rPr>
        <w:t>tehakse koostööd</w:t>
      </w:r>
      <w:r w:rsidR="00096BAD" w:rsidRPr="007D51B8">
        <w:rPr>
          <w:b/>
          <w:bCs/>
        </w:rPr>
        <w:t xml:space="preserve"> </w:t>
      </w:r>
      <w:r w:rsidR="00180D1B" w:rsidRPr="007D51B8">
        <w:rPr>
          <w:b/>
          <w:bCs/>
        </w:rPr>
        <w:t>(</w:t>
      </w:r>
      <w:r w:rsidR="00FD2122" w:rsidRPr="007D51B8">
        <w:rPr>
          <w:b/>
          <w:bCs/>
        </w:rPr>
        <w:t>PlanS § 127 lõige 1</w:t>
      </w:r>
      <w:r w:rsidR="00180D1B" w:rsidRPr="007D51B8">
        <w:rPr>
          <w:b/>
          <w:bCs/>
        </w:rPr>
        <w:t>)</w:t>
      </w:r>
    </w:p>
    <w:p w14:paraId="4211B890" w14:textId="77777777" w:rsidR="004C173F" w:rsidRPr="007D51B8" w:rsidRDefault="004C173F" w:rsidP="004C173F">
      <w:pPr>
        <w:spacing w:after="0"/>
        <w:jc w:val="both"/>
        <w:rPr>
          <w:b/>
          <w:bCs/>
        </w:rPr>
      </w:pPr>
    </w:p>
    <w:p w14:paraId="167C5911" w14:textId="2424DDCC" w:rsidR="004C173F" w:rsidRPr="007D51B8" w:rsidRDefault="004C173F" w:rsidP="004C173F">
      <w:pPr>
        <w:spacing w:after="0"/>
        <w:jc w:val="both"/>
      </w:pPr>
      <w:r w:rsidRPr="007D51B8">
        <w:rPr>
          <w:b/>
          <w:bCs/>
        </w:rPr>
        <w:t>1</w:t>
      </w:r>
      <w:r w:rsidR="00F54920" w:rsidRPr="007D51B8">
        <w:rPr>
          <w:b/>
          <w:bCs/>
        </w:rPr>
        <w:t>2</w:t>
      </w:r>
      <w:r w:rsidRPr="007D51B8">
        <w:rPr>
          <w:b/>
          <w:bCs/>
        </w:rPr>
        <w:t xml:space="preserve">.1. </w:t>
      </w:r>
      <w:r w:rsidRPr="007D51B8">
        <w:t>Päästeamet</w:t>
      </w:r>
      <w:r w:rsidR="002D51C1" w:rsidRPr="007D51B8">
        <w:t>;</w:t>
      </w:r>
    </w:p>
    <w:p w14:paraId="3B71AEBA" w14:textId="202C78E8" w:rsidR="004C173F" w:rsidRPr="007D51B8" w:rsidRDefault="004C173F" w:rsidP="004C173F">
      <w:pPr>
        <w:spacing w:after="0"/>
        <w:jc w:val="both"/>
      </w:pPr>
      <w:r w:rsidRPr="007D51B8">
        <w:rPr>
          <w:b/>
          <w:bCs/>
        </w:rPr>
        <w:t>1</w:t>
      </w:r>
      <w:r w:rsidR="00F54920" w:rsidRPr="007D51B8">
        <w:rPr>
          <w:b/>
          <w:bCs/>
        </w:rPr>
        <w:t>2</w:t>
      </w:r>
      <w:r w:rsidRPr="007D51B8">
        <w:rPr>
          <w:b/>
          <w:bCs/>
        </w:rPr>
        <w:t xml:space="preserve">.2. </w:t>
      </w:r>
      <w:r w:rsidRPr="007D51B8">
        <w:t>Keskkonnaamet</w:t>
      </w:r>
      <w:r w:rsidR="00D975CB" w:rsidRPr="007D51B8">
        <w:t>.</w:t>
      </w:r>
    </w:p>
    <w:p w14:paraId="701280F1" w14:textId="77777777" w:rsidR="004C173F" w:rsidRPr="007D51B8" w:rsidRDefault="004C173F" w:rsidP="004C173F">
      <w:pPr>
        <w:spacing w:after="0"/>
        <w:jc w:val="both"/>
      </w:pPr>
    </w:p>
    <w:p w14:paraId="189EF52B" w14:textId="38F309FC" w:rsidR="004C173F" w:rsidRPr="007D51B8" w:rsidRDefault="004C173F" w:rsidP="00F83539">
      <w:pPr>
        <w:spacing w:after="0"/>
        <w:rPr>
          <w:b/>
          <w:bCs/>
        </w:rPr>
      </w:pPr>
      <w:r w:rsidRPr="007D51B8">
        <w:rPr>
          <w:b/>
          <w:bCs/>
        </w:rPr>
        <w:t>1</w:t>
      </w:r>
      <w:r w:rsidR="00F54920" w:rsidRPr="007D51B8">
        <w:rPr>
          <w:b/>
          <w:bCs/>
        </w:rPr>
        <w:t>3</w:t>
      </w:r>
      <w:r w:rsidRPr="007D51B8">
        <w:rPr>
          <w:b/>
          <w:bCs/>
        </w:rPr>
        <w:t xml:space="preserve">. </w:t>
      </w:r>
      <w:r w:rsidR="00A947C2" w:rsidRPr="007D51B8">
        <w:rPr>
          <w:b/>
          <w:bCs/>
        </w:rPr>
        <w:t>Detailp</w:t>
      </w:r>
      <w:r w:rsidRPr="007D51B8">
        <w:rPr>
          <w:b/>
          <w:bCs/>
        </w:rPr>
        <w:t>laneeri</w:t>
      </w:r>
      <w:r w:rsidR="005C3F46" w:rsidRPr="007D51B8">
        <w:rPr>
          <w:b/>
          <w:bCs/>
        </w:rPr>
        <w:t xml:space="preserve">ngu koostamisse </w:t>
      </w:r>
      <w:r w:rsidR="00A947C2" w:rsidRPr="007D51B8">
        <w:rPr>
          <w:b/>
          <w:bCs/>
        </w:rPr>
        <w:t>kaasatakse</w:t>
      </w:r>
      <w:r w:rsidRPr="007D51B8">
        <w:rPr>
          <w:b/>
          <w:bCs/>
        </w:rPr>
        <w:t xml:space="preserve"> isikud </w:t>
      </w:r>
      <w:r w:rsidR="00096BAD" w:rsidRPr="007D51B8">
        <w:rPr>
          <w:b/>
          <w:bCs/>
        </w:rPr>
        <w:t>ja asutus</w:t>
      </w:r>
      <w:r w:rsidR="00180D1B" w:rsidRPr="007D51B8">
        <w:rPr>
          <w:b/>
          <w:bCs/>
        </w:rPr>
        <w:t>ed</w:t>
      </w:r>
      <w:r w:rsidR="00234A94" w:rsidRPr="007D51B8">
        <w:rPr>
          <w:b/>
          <w:bCs/>
        </w:rPr>
        <w:t xml:space="preserve"> </w:t>
      </w:r>
      <w:r w:rsidR="00F83539" w:rsidRPr="007D51B8">
        <w:rPr>
          <w:b/>
          <w:bCs/>
        </w:rPr>
        <w:t xml:space="preserve">                                                        </w:t>
      </w:r>
      <w:r w:rsidR="00234A94" w:rsidRPr="007D51B8">
        <w:rPr>
          <w:b/>
          <w:bCs/>
        </w:rPr>
        <w:t>(PlanS § 127 lõiked 2 ja 3)</w:t>
      </w:r>
    </w:p>
    <w:p w14:paraId="4257E895" w14:textId="77777777" w:rsidR="004C173F" w:rsidRPr="007D51B8" w:rsidRDefault="004C173F" w:rsidP="004C173F">
      <w:pPr>
        <w:spacing w:after="0"/>
        <w:jc w:val="both"/>
        <w:rPr>
          <w:b/>
          <w:bCs/>
        </w:rPr>
      </w:pPr>
    </w:p>
    <w:p w14:paraId="02E2923A" w14:textId="699704AE" w:rsidR="00676750" w:rsidRPr="007D51B8" w:rsidRDefault="004C173F" w:rsidP="004C173F">
      <w:pPr>
        <w:spacing w:after="0"/>
        <w:jc w:val="both"/>
      </w:pPr>
      <w:r w:rsidRPr="007D51B8">
        <w:rPr>
          <w:b/>
          <w:bCs/>
        </w:rPr>
        <w:t>1</w:t>
      </w:r>
      <w:r w:rsidR="00F54920" w:rsidRPr="007D51B8">
        <w:rPr>
          <w:b/>
          <w:bCs/>
        </w:rPr>
        <w:t>3</w:t>
      </w:r>
      <w:r w:rsidRPr="007D51B8">
        <w:rPr>
          <w:b/>
          <w:bCs/>
        </w:rPr>
        <w:t xml:space="preserve">.1. </w:t>
      </w:r>
      <w:r w:rsidR="007F42FE" w:rsidRPr="007D51B8">
        <w:t>Planeeringuala n</w:t>
      </w:r>
      <w:r w:rsidRPr="007D51B8">
        <w:t>aaberkinnis</w:t>
      </w:r>
      <w:r w:rsidR="00751B54" w:rsidRPr="007D51B8">
        <w:t>tu</w:t>
      </w:r>
      <w:r w:rsidR="00BE4C9A" w:rsidRPr="007D51B8">
        <w:t>t</w:t>
      </w:r>
      <w:r w:rsidR="00751B54" w:rsidRPr="007D51B8">
        <w:t>e</w:t>
      </w:r>
      <w:r w:rsidR="00802B3F" w:rsidRPr="007D51B8">
        <w:t xml:space="preserve"> </w:t>
      </w:r>
      <w:r w:rsidR="00E86A1B" w:rsidRPr="007D51B8">
        <w:t>Mere põik 5//Võsu rand 1</w:t>
      </w:r>
      <w:r w:rsidR="00EB5BA5" w:rsidRPr="007D51B8">
        <w:t xml:space="preserve"> (katastritunnus </w:t>
      </w:r>
      <w:r w:rsidR="00E86A1B" w:rsidRPr="007D51B8">
        <w:t>92201:001:0062</w:t>
      </w:r>
      <w:r w:rsidR="00EB5BA5" w:rsidRPr="007D51B8">
        <w:t xml:space="preserve">), </w:t>
      </w:r>
      <w:r w:rsidR="00C308A7" w:rsidRPr="007D51B8">
        <w:t xml:space="preserve">Lootuse tn 9 </w:t>
      </w:r>
      <w:r w:rsidR="00894078" w:rsidRPr="007D51B8">
        <w:t>(katastritunnus</w:t>
      </w:r>
      <w:r w:rsidR="00C308A7" w:rsidRPr="007D51B8">
        <w:t xml:space="preserve"> 92201:001:0054)</w:t>
      </w:r>
      <w:r w:rsidR="00470AFF" w:rsidRPr="007D51B8">
        <w:t xml:space="preserve">, </w:t>
      </w:r>
      <w:r w:rsidR="00722C25" w:rsidRPr="007D51B8">
        <w:t>L</w:t>
      </w:r>
      <w:r w:rsidR="00470AFF" w:rsidRPr="007D51B8">
        <w:t>ootuse tänav</w:t>
      </w:r>
      <w:r w:rsidR="00722C25" w:rsidRPr="007D51B8">
        <w:t xml:space="preserve"> (katastritunnus </w:t>
      </w:r>
      <w:r w:rsidR="00470AFF" w:rsidRPr="007D51B8">
        <w:t>88701:001:0837</w:t>
      </w:r>
      <w:r w:rsidR="00445A9F" w:rsidRPr="007D51B8">
        <w:t>),</w:t>
      </w:r>
      <w:r w:rsidR="00D40C32" w:rsidRPr="007D51B8">
        <w:t xml:space="preserve"> </w:t>
      </w:r>
      <w:r w:rsidR="00C41812" w:rsidRPr="007D51B8">
        <w:t>Lootuse tn 5</w:t>
      </w:r>
      <w:r w:rsidR="00802B3F" w:rsidRPr="007D51B8">
        <w:t xml:space="preserve"> (katastritunnus </w:t>
      </w:r>
      <w:r w:rsidR="00C41812" w:rsidRPr="007D51B8">
        <w:t>92201:001:1020</w:t>
      </w:r>
      <w:r w:rsidR="00802B3F" w:rsidRPr="007D51B8">
        <w:t>)</w:t>
      </w:r>
      <w:r w:rsidR="003B3614" w:rsidRPr="007D51B8">
        <w:t xml:space="preserve"> ja</w:t>
      </w:r>
      <w:r w:rsidR="00802B3F" w:rsidRPr="007D51B8">
        <w:t xml:space="preserve"> </w:t>
      </w:r>
      <w:r w:rsidR="003B3614" w:rsidRPr="007D51B8">
        <w:t>Mere tn 22</w:t>
      </w:r>
      <w:r w:rsidR="00AE7F0C" w:rsidRPr="007D51B8">
        <w:t xml:space="preserve"> (katastritunnus</w:t>
      </w:r>
      <w:r w:rsidR="003B3614" w:rsidRPr="007D51B8">
        <w:t xml:space="preserve"> 92201:001:0900) </w:t>
      </w:r>
      <w:r w:rsidR="00751B54" w:rsidRPr="007D51B8">
        <w:t>omanikud</w:t>
      </w:r>
      <w:r w:rsidR="00BE4C9A" w:rsidRPr="007D51B8">
        <w:t xml:space="preserve"> (sealhulgas isiklike kasutusõiguste ja hoonestusõiguste omanikud)</w:t>
      </w:r>
      <w:r w:rsidR="002D51C1" w:rsidRPr="007D51B8">
        <w:t>;</w:t>
      </w:r>
    </w:p>
    <w:p w14:paraId="24B5FA35" w14:textId="77777777" w:rsidR="00727769" w:rsidRPr="007D51B8" w:rsidRDefault="004C173F" w:rsidP="004C173F">
      <w:pPr>
        <w:spacing w:after="0"/>
        <w:jc w:val="both"/>
      </w:pPr>
      <w:r w:rsidRPr="007D51B8">
        <w:rPr>
          <w:b/>
          <w:bCs/>
        </w:rPr>
        <w:t>1</w:t>
      </w:r>
      <w:r w:rsidR="00F54920" w:rsidRPr="007D51B8">
        <w:rPr>
          <w:b/>
          <w:bCs/>
        </w:rPr>
        <w:t>3</w:t>
      </w:r>
      <w:r w:rsidRPr="007D51B8">
        <w:rPr>
          <w:b/>
          <w:bCs/>
        </w:rPr>
        <w:t xml:space="preserve">.2. </w:t>
      </w:r>
      <w:r w:rsidRPr="007D51B8">
        <w:t>Elektrilevi O</w:t>
      </w:r>
      <w:r w:rsidR="00A80528" w:rsidRPr="007D51B8">
        <w:t xml:space="preserve">Ü, </w:t>
      </w:r>
      <w:r w:rsidR="001F0D2F" w:rsidRPr="007D51B8">
        <w:t>Aktsiaselts Haljala Soojus</w:t>
      </w:r>
      <w:r w:rsidR="00727769" w:rsidRPr="007D51B8">
        <w:t xml:space="preserve"> ja</w:t>
      </w:r>
      <w:r w:rsidR="001F0D2F" w:rsidRPr="007D51B8">
        <w:t xml:space="preserve"> </w:t>
      </w:r>
      <w:r w:rsidR="00727769" w:rsidRPr="007D51B8">
        <w:t xml:space="preserve">piirkonnas teenust pakkuv sideettevõte; </w:t>
      </w:r>
    </w:p>
    <w:p w14:paraId="368064B5" w14:textId="62727035" w:rsidR="004C173F" w:rsidRPr="007D51B8" w:rsidRDefault="00872CE5" w:rsidP="004C173F">
      <w:pPr>
        <w:spacing w:after="0"/>
        <w:jc w:val="both"/>
      </w:pPr>
      <w:r w:rsidRPr="007D51B8">
        <w:rPr>
          <w:b/>
          <w:bCs/>
        </w:rPr>
        <w:t>13.3.</w:t>
      </w:r>
      <w:r w:rsidRPr="007D51B8">
        <w:t xml:space="preserve"> </w:t>
      </w:r>
      <w:r w:rsidR="00E43E54" w:rsidRPr="007D51B8">
        <w:t>Maa- ja Ruumiamet</w:t>
      </w:r>
      <w:r w:rsidR="00EB6A40" w:rsidRPr="007D51B8">
        <w:t xml:space="preserve">; </w:t>
      </w:r>
    </w:p>
    <w:p w14:paraId="62F5B916" w14:textId="649CC799" w:rsidR="004C173F" w:rsidRPr="007D51B8" w:rsidRDefault="004C173F" w:rsidP="004C173F">
      <w:pPr>
        <w:spacing w:after="0"/>
        <w:jc w:val="both"/>
      </w:pPr>
      <w:r w:rsidRPr="007D51B8">
        <w:rPr>
          <w:b/>
          <w:bCs/>
        </w:rPr>
        <w:t>1</w:t>
      </w:r>
      <w:r w:rsidR="00F54920" w:rsidRPr="007D51B8">
        <w:rPr>
          <w:b/>
          <w:bCs/>
        </w:rPr>
        <w:t>3</w:t>
      </w:r>
      <w:r w:rsidRPr="007D51B8">
        <w:rPr>
          <w:b/>
          <w:bCs/>
        </w:rPr>
        <w:t>.</w:t>
      </w:r>
      <w:r w:rsidR="00872CE5" w:rsidRPr="007D51B8">
        <w:rPr>
          <w:b/>
          <w:bCs/>
        </w:rPr>
        <w:t>4</w:t>
      </w:r>
      <w:r w:rsidRPr="007D51B8">
        <w:rPr>
          <w:b/>
          <w:bCs/>
        </w:rPr>
        <w:t xml:space="preserve">. </w:t>
      </w:r>
      <w:r w:rsidRPr="007D51B8">
        <w:t>Isikud, kes on ise avaldanud soovi olla planeerimismenetlusse kaasatud.</w:t>
      </w:r>
      <w:r w:rsidRPr="007D51B8">
        <w:rPr>
          <w:b/>
          <w:bCs/>
        </w:rPr>
        <w:t xml:space="preserve"> </w:t>
      </w:r>
    </w:p>
    <w:p w14:paraId="73A940F5" w14:textId="77777777" w:rsidR="001F0F1B" w:rsidRPr="007D51B8" w:rsidRDefault="001F0F1B" w:rsidP="004C173F">
      <w:pPr>
        <w:spacing w:after="0"/>
        <w:jc w:val="both"/>
        <w:rPr>
          <w:b/>
          <w:bCs/>
        </w:rPr>
      </w:pPr>
    </w:p>
    <w:p w14:paraId="45D4B2AE" w14:textId="26610929" w:rsidR="004C173F" w:rsidRPr="007D51B8" w:rsidRDefault="004C173F" w:rsidP="004C173F">
      <w:pPr>
        <w:spacing w:after="0"/>
        <w:jc w:val="both"/>
        <w:rPr>
          <w:b/>
          <w:bCs/>
        </w:rPr>
      </w:pPr>
      <w:r w:rsidRPr="007D51B8">
        <w:rPr>
          <w:b/>
          <w:bCs/>
        </w:rPr>
        <w:t>1</w:t>
      </w:r>
      <w:r w:rsidR="00F54920" w:rsidRPr="007D51B8">
        <w:rPr>
          <w:b/>
          <w:bCs/>
        </w:rPr>
        <w:t>4</w:t>
      </w:r>
      <w:r w:rsidRPr="007D51B8">
        <w:rPr>
          <w:b/>
          <w:bCs/>
        </w:rPr>
        <w:t xml:space="preserve">. Nõuded detailplaneeringu koostamiseks </w:t>
      </w:r>
    </w:p>
    <w:p w14:paraId="668BB942" w14:textId="77777777" w:rsidR="004C173F" w:rsidRPr="007D51B8" w:rsidRDefault="004C173F" w:rsidP="004C173F">
      <w:pPr>
        <w:spacing w:after="0"/>
        <w:jc w:val="both"/>
        <w:rPr>
          <w:b/>
          <w:bCs/>
        </w:rPr>
      </w:pPr>
    </w:p>
    <w:p w14:paraId="07CA5EE2" w14:textId="6993C0E3" w:rsidR="004C173F" w:rsidRPr="007D51B8" w:rsidRDefault="004C173F" w:rsidP="004C173F">
      <w:pPr>
        <w:spacing w:after="0"/>
        <w:jc w:val="both"/>
      </w:pPr>
      <w:r w:rsidRPr="007D51B8">
        <w:rPr>
          <w:b/>
          <w:bCs/>
        </w:rPr>
        <w:t>1</w:t>
      </w:r>
      <w:r w:rsidR="00F54920" w:rsidRPr="007D51B8">
        <w:rPr>
          <w:b/>
          <w:bCs/>
        </w:rPr>
        <w:t>4</w:t>
      </w:r>
      <w:r w:rsidRPr="007D51B8">
        <w:rPr>
          <w:b/>
          <w:bCs/>
        </w:rPr>
        <w:t xml:space="preserve">.1. </w:t>
      </w:r>
      <w:r w:rsidRPr="007D51B8">
        <w:t>Detailplaneering koostada digitaalselt mõõdistatud geodeetilisel alusplaanil täpsusastmega M 1:500, millele on märgitud olemasolev kõrghaljastus, kõik insenervõrgud, teed ja hooned min</w:t>
      </w:r>
      <w:r w:rsidR="000553E1" w:rsidRPr="007D51B8">
        <w:t>imaalselt</w:t>
      </w:r>
      <w:r w:rsidRPr="007D51B8">
        <w:t xml:space="preserve"> 20 meetri ulatuses väljaspool </w:t>
      </w:r>
      <w:r w:rsidR="009D1CF6" w:rsidRPr="007D51B8">
        <w:t>planeeringuala</w:t>
      </w:r>
      <w:r w:rsidRPr="007D51B8">
        <w:t xml:space="preserve"> piire. Aluskaart peab sisaldama koostaja kirjanurka, kus on ära märgitud koostaja nimi (nimetus), litsentsi number ning koostamise kuupäev. </w:t>
      </w:r>
      <w:r w:rsidR="009D1CF6" w:rsidRPr="007D51B8">
        <w:t xml:space="preserve">Haljala </w:t>
      </w:r>
      <w:r w:rsidRPr="007D51B8">
        <w:t>Vallavalitsus võib vajaduse ilmnemisel nõuda täiendava geodeetilise mõõdistuse teostamist juhul</w:t>
      </w:r>
      <w:r w:rsidR="002654F2" w:rsidRPr="007D51B8">
        <w:t>,</w:t>
      </w:r>
      <w:r w:rsidRPr="007D51B8">
        <w:t xml:space="preserve"> kui see on vajalik planeeringulahenduse koostamiseks, täiendamiseks või täpsustamiseks. </w:t>
      </w:r>
    </w:p>
    <w:p w14:paraId="6B84BF10" w14:textId="77777777" w:rsidR="004C173F" w:rsidRPr="007D51B8" w:rsidRDefault="004C173F" w:rsidP="004C173F">
      <w:pPr>
        <w:spacing w:after="0"/>
        <w:jc w:val="both"/>
        <w:rPr>
          <w:b/>
          <w:bCs/>
        </w:rPr>
      </w:pPr>
    </w:p>
    <w:p w14:paraId="79A6A810" w14:textId="00D2EDD9" w:rsidR="004C173F" w:rsidRPr="007D51B8" w:rsidRDefault="004C173F" w:rsidP="004C173F">
      <w:pPr>
        <w:spacing w:after="0"/>
        <w:jc w:val="both"/>
      </w:pPr>
      <w:r w:rsidRPr="007D51B8">
        <w:rPr>
          <w:b/>
          <w:bCs/>
        </w:rPr>
        <w:t>1</w:t>
      </w:r>
      <w:r w:rsidR="00F54920" w:rsidRPr="007D51B8">
        <w:rPr>
          <w:b/>
          <w:bCs/>
        </w:rPr>
        <w:t>4</w:t>
      </w:r>
      <w:r w:rsidRPr="007D51B8">
        <w:rPr>
          <w:b/>
          <w:bCs/>
        </w:rPr>
        <w:t xml:space="preserve">.2. </w:t>
      </w:r>
      <w:r w:rsidRPr="007D51B8">
        <w:t xml:space="preserve">Detailplaneering peab olema koostatud digitaalsel, kuni kahe aasta vanusel tehnovõrkudega </w:t>
      </w:r>
      <w:proofErr w:type="spellStart"/>
      <w:r w:rsidRPr="007D51B8">
        <w:t>topo</w:t>
      </w:r>
      <w:proofErr w:type="spellEnd"/>
      <w:r w:rsidRPr="007D51B8">
        <w:t xml:space="preserve">-geodeetilisel alusplaanil M 1:500, lähtudes Eesti Vabariigi seadustest ning vara ja maaomandit reguleerivatest õigusaktidest. Geodeetiline alusplaan peab olema ajakohane ning vajadusel tuleb seda uuendada nii füüsilise mõõtmisega maastikul kui tehnovõrkude osas võrguvaldajatega. </w:t>
      </w:r>
    </w:p>
    <w:p w14:paraId="0D795A66" w14:textId="77777777" w:rsidR="004C173F" w:rsidRPr="007D51B8" w:rsidRDefault="004C173F" w:rsidP="004C173F">
      <w:pPr>
        <w:spacing w:after="0"/>
        <w:jc w:val="both"/>
        <w:rPr>
          <w:b/>
          <w:bCs/>
        </w:rPr>
      </w:pPr>
    </w:p>
    <w:p w14:paraId="098A7536" w14:textId="490ABCCC" w:rsidR="004C173F" w:rsidRPr="007D51B8" w:rsidRDefault="004C173F" w:rsidP="004C173F">
      <w:pPr>
        <w:spacing w:after="0"/>
        <w:jc w:val="both"/>
      </w:pPr>
      <w:r w:rsidRPr="007D51B8">
        <w:rPr>
          <w:b/>
          <w:bCs/>
        </w:rPr>
        <w:t>1</w:t>
      </w:r>
      <w:r w:rsidR="00F54920" w:rsidRPr="007D51B8">
        <w:rPr>
          <w:b/>
          <w:bCs/>
        </w:rPr>
        <w:t>4</w:t>
      </w:r>
      <w:r w:rsidRPr="007D51B8">
        <w:rPr>
          <w:b/>
          <w:bCs/>
        </w:rPr>
        <w:t>.3.</w:t>
      </w:r>
      <w:r w:rsidR="005F33D5" w:rsidRPr="007D51B8">
        <w:rPr>
          <w:b/>
          <w:bCs/>
        </w:rPr>
        <w:t xml:space="preserve"> </w:t>
      </w:r>
      <w:r w:rsidR="005F33D5" w:rsidRPr="007D51B8">
        <w:t>Juurdepääsuteede või tehnovõrkudega seotud küsimuste lahendamiseks väljaspool detailplaneeringu algatamisel kinnitatud planeeringuala piiri või muu põhjendatud vajaduse korral võib planeeringuala laiendada koostöös puudutatud maaomanike ja Haljala Vallavalitsusega. Servituutide seadmise tingimused ning tehnovõrkude ja juurdepääsuteede paiknemine lepitakse planeeringu koostamise käigus kokku puudutatud maaomanikega.</w:t>
      </w:r>
    </w:p>
    <w:p w14:paraId="0F0875F0" w14:textId="77777777" w:rsidR="004C173F" w:rsidRPr="007D51B8" w:rsidRDefault="004C173F" w:rsidP="004C173F">
      <w:pPr>
        <w:spacing w:after="0"/>
        <w:jc w:val="both"/>
        <w:rPr>
          <w:b/>
          <w:bCs/>
        </w:rPr>
      </w:pPr>
    </w:p>
    <w:p w14:paraId="4D6827F3" w14:textId="0661275B" w:rsidR="004C173F" w:rsidRPr="007D51B8" w:rsidRDefault="004C173F" w:rsidP="004C173F">
      <w:pPr>
        <w:spacing w:after="0"/>
        <w:jc w:val="both"/>
      </w:pPr>
      <w:r w:rsidRPr="007D51B8">
        <w:rPr>
          <w:b/>
          <w:bCs/>
        </w:rPr>
        <w:t>1</w:t>
      </w:r>
      <w:r w:rsidR="00F54920" w:rsidRPr="007D51B8">
        <w:rPr>
          <w:b/>
          <w:bCs/>
        </w:rPr>
        <w:t>4</w:t>
      </w:r>
      <w:r w:rsidRPr="007D51B8">
        <w:rPr>
          <w:b/>
          <w:bCs/>
        </w:rPr>
        <w:t xml:space="preserve">.4. </w:t>
      </w:r>
      <w:r w:rsidRPr="007D51B8">
        <w:t>Koostada kontaktala analüüs</w:t>
      </w:r>
      <w:r w:rsidR="00D168D6" w:rsidRPr="007D51B8">
        <w:t xml:space="preserve"> (planeeringuala ja selle mõjuala analüüs)</w:t>
      </w:r>
      <w:r w:rsidRPr="007D51B8">
        <w:t xml:space="preserve">: </w:t>
      </w:r>
    </w:p>
    <w:p w14:paraId="1FBF54C9" w14:textId="3AF6AAA5" w:rsidR="004C173F" w:rsidRPr="007D51B8" w:rsidRDefault="004C173F" w:rsidP="004C173F">
      <w:pPr>
        <w:spacing w:after="0"/>
        <w:jc w:val="both"/>
      </w:pPr>
      <w:r w:rsidRPr="007D51B8">
        <w:rPr>
          <w:b/>
          <w:bCs/>
        </w:rPr>
        <w:t>1</w:t>
      </w:r>
      <w:r w:rsidR="00F54920" w:rsidRPr="007D51B8">
        <w:rPr>
          <w:b/>
          <w:bCs/>
        </w:rPr>
        <w:t>4</w:t>
      </w:r>
      <w:r w:rsidRPr="007D51B8">
        <w:rPr>
          <w:b/>
          <w:bCs/>
        </w:rPr>
        <w:t xml:space="preserve">.4.1. </w:t>
      </w:r>
      <w:r w:rsidR="00DF6142" w:rsidRPr="007D51B8">
        <w:t>D</w:t>
      </w:r>
      <w:r w:rsidRPr="007D51B8">
        <w:t xml:space="preserve">etailplaneeringu kontaktvööndi analüüs koosneb seletuskirja </w:t>
      </w:r>
      <w:proofErr w:type="spellStart"/>
      <w:r w:rsidRPr="007D51B8">
        <w:t>tekstilisest</w:t>
      </w:r>
      <w:proofErr w:type="spellEnd"/>
      <w:r w:rsidRPr="007D51B8">
        <w:t xml:space="preserve"> osast ja eraldiseisvast joonisest (kontaktvööndi </w:t>
      </w:r>
      <w:r w:rsidR="00BE43EA" w:rsidRPr="007D51B8">
        <w:t>joonis</w:t>
      </w:r>
      <w:r w:rsidRPr="007D51B8">
        <w:t xml:space="preserve">), mis üksteist täiendavad. </w:t>
      </w:r>
    </w:p>
    <w:p w14:paraId="0A247764" w14:textId="2C97260A" w:rsidR="004C173F" w:rsidRPr="007D51B8" w:rsidRDefault="004C173F" w:rsidP="004C173F">
      <w:pPr>
        <w:spacing w:after="0"/>
        <w:jc w:val="both"/>
      </w:pPr>
      <w:r w:rsidRPr="007D51B8">
        <w:rPr>
          <w:b/>
          <w:bCs/>
        </w:rPr>
        <w:lastRenderedPageBreak/>
        <w:t>1</w:t>
      </w:r>
      <w:r w:rsidR="00F54920" w:rsidRPr="007D51B8">
        <w:rPr>
          <w:b/>
          <w:bCs/>
        </w:rPr>
        <w:t>4</w:t>
      </w:r>
      <w:r w:rsidRPr="007D51B8">
        <w:rPr>
          <w:b/>
          <w:bCs/>
        </w:rPr>
        <w:t xml:space="preserve">.4.2. </w:t>
      </w:r>
      <w:r w:rsidR="00DF6142" w:rsidRPr="007D51B8">
        <w:t>D</w:t>
      </w:r>
      <w:r w:rsidRPr="007D51B8">
        <w:t>etailplaneeringus esitatakse lähiümbruse</w:t>
      </w:r>
      <w:r w:rsidR="00123AD1" w:rsidRPr="007D51B8">
        <w:t xml:space="preserve"> </w:t>
      </w:r>
      <w:r w:rsidRPr="007D51B8">
        <w:t>liikumisskeem, milles on määratud juurdepääsud planeeri</w:t>
      </w:r>
      <w:r w:rsidR="0076535F" w:rsidRPr="007D51B8">
        <w:t>ngualale</w:t>
      </w:r>
      <w:r w:rsidRPr="007D51B8">
        <w:t xml:space="preserve"> ja olemasolevad ühendused tehnovõrkudega</w:t>
      </w:r>
      <w:r w:rsidR="00DF6142" w:rsidRPr="007D51B8">
        <w:t>.</w:t>
      </w:r>
    </w:p>
    <w:p w14:paraId="3404FF09" w14:textId="34B07CE1" w:rsidR="004C173F" w:rsidRPr="007D51B8" w:rsidRDefault="004C173F" w:rsidP="004C173F">
      <w:pPr>
        <w:spacing w:after="0"/>
        <w:jc w:val="both"/>
      </w:pPr>
      <w:r w:rsidRPr="007D51B8">
        <w:rPr>
          <w:b/>
          <w:bCs/>
        </w:rPr>
        <w:t>1</w:t>
      </w:r>
      <w:r w:rsidR="00F54920" w:rsidRPr="007D51B8">
        <w:rPr>
          <w:b/>
          <w:bCs/>
        </w:rPr>
        <w:t>4</w:t>
      </w:r>
      <w:r w:rsidRPr="007D51B8">
        <w:rPr>
          <w:b/>
          <w:bCs/>
        </w:rPr>
        <w:t xml:space="preserve">.4.3. </w:t>
      </w:r>
      <w:r w:rsidR="00DF6142" w:rsidRPr="007D51B8">
        <w:t>D</w:t>
      </w:r>
      <w:r w:rsidRPr="007D51B8">
        <w:t xml:space="preserve">etailplaneeringus esitatakse kontaktvööndis algatatud, </w:t>
      </w:r>
      <w:r w:rsidR="00AF6AD7" w:rsidRPr="007D51B8">
        <w:t>vastuvõetud</w:t>
      </w:r>
      <w:r w:rsidRPr="007D51B8">
        <w:t xml:space="preserve"> ja kehtestatud detailplaneeringud, märkides ära nende ulatuse (planeeringualasid mitte täita viirutusega), staatuse ja nimetuse ning vastavalt kas algatamise</w:t>
      </w:r>
      <w:r w:rsidR="002B5D47" w:rsidRPr="007D51B8">
        <w:t>, vastuvõtmise</w:t>
      </w:r>
      <w:r w:rsidRPr="007D51B8">
        <w:t xml:space="preserve"> või kehtestamise </w:t>
      </w:r>
      <w:r w:rsidR="00F366BC" w:rsidRPr="007D51B8">
        <w:t>otsuse</w:t>
      </w:r>
      <w:r w:rsidRPr="007D51B8">
        <w:t xml:space="preserve"> nimetuse, numbri ja kuupäeva. </w:t>
      </w:r>
    </w:p>
    <w:p w14:paraId="3EB8CF97" w14:textId="1383B9E9" w:rsidR="004C173F" w:rsidRPr="007D51B8" w:rsidRDefault="004C173F" w:rsidP="004C173F">
      <w:pPr>
        <w:spacing w:after="0"/>
        <w:jc w:val="both"/>
      </w:pPr>
      <w:r w:rsidRPr="007D51B8">
        <w:rPr>
          <w:b/>
          <w:bCs/>
        </w:rPr>
        <w:t>1</w:t>
      </w:r>
      <w:r w:rsidR="00F54920" w:rsidRPr="007D51B8">
        <w:rPr>
          <w:b/>
          <w:bCs/>
        </w:rPr>
        <w:t>4</w:t>
      </w:r>
      <w:r w:rsidRPr="007D51B8">
        <w:rPr>
          <w:b/>
          <w:bCs/>
        </w:rPr>
        <w:t xml:space="preserve">.4.4. </w:t>
      </w:r>
      <w:r w:rsidR="00DF6142" w:rsidRPr="007D51B8">
        <w:t>D</w:t>
      </w:r>
      <w:r w:rsidRPr="007D51B8">
        <w:t>etailplaneeringus esitatakse</w:t>
      </w:r>
      <w:r w:rsidR="00CE2116" w:rsidRPr="007D51B8">
        <w:t xml:space="preserve"> </w:t>
      </w:r>
      <w:r w:rsidRPr="007D51B8">
        <w:t>planeeringu kontaktvööndi kruntide struktuur, hoonestuse tüübid ja mahud ning ehitusjoonte ülevaade ja analüüs, arvestades olemasolevat situatsiooni ja kehtivaid planeeringuid</w:t>
      </w:r>
      <w:r w:rsidR="00DF6142" w:rsidRPr="007D51B8">
        <w:t>.</w:t>
      </w:r>
    </w:p>
    <w:p w14:paraId="5300AD18" w14:textId="38D97A9C" w:rsidR="004C173F" w:rsidRPr="007D51B8" w:rsidRDefault="004C173F" w:rsidP="004C173F">
      <w:pPr>
        <w:spacing w:after="0"/>
        <w:jc w:val="both"/>
      </w:pPr>
      <w:r w:rsidRPr="007D51B8">
        <w:rPr>
          <w:b/>
          <w:bCs/>
        </w:rPr>
        <w:t>1</w:t>
      </w:r>
      <w:r w:rsidR="00F54920" w:rsidRPr="007D51B8">
        <w:rPr>
          <w:b/>
          <w:bCs/>
        </w:rPr>
        <w:t>4</w:t>
      </w:r>
      <w:r w:rsidRPr="007D51B8">
        <w:rPr>
          <w:b/>
          <w:bCs/>
        </w:rPr>
        <w:t xml:space="preserve">.4.5. </w:t>
      </w:r>
      <w:r w:rsidR="00DF6142" w:rsidRPr="007D51B8">
        <w:t>D</w:t>
      </w:r>
      <w:r w:rsidR="00AB275B" w:rsidRPr="007D51B8">
        <w:t>etail</w:t>
      </w:r>
      <w:r w:rsidRPr="007D51B8">
        <w:t>planeering</w:t>
      </w:r>
      <w:r w:rsidR="0021507F" w:rsidRPr="007D51B8">
        <w:t>u seletuskirjas</w:t>
      </w:r>
      <w:r w:rsidRPr="007D51B8">
        <w:t xml:space="preserve"> esitatakse </w:t>
      </w:r>
      <w:r w:rsidR="00FE063F" w:rsidRPr="007D51B8">
        <w:t>kontaktala</w:t>
      </w:r>
      <w:r w:rsidRPr="007D51B8">
        <w:t xml:space="preserve"> </w:t>
      </w:r>
      <w:r w:rsidR="00BB0706" w:rsidRPr="007D51B8">
        <w:t>(</w:t>
      </w:r>
      <w:r w:rsidR="00707C9E" w:rsidRPr="007D51B8">
        <w:t xml:space="preserve">planeeringuala ja selle mõjuala) analüüsil põhinevad järeldused ja ruumilise arengu eesmärgid, nende saavutamiseks valitud planeeringulahenduse kirjeldus ning valiku põhjendused (PlanS § 3 lõige 3). </w:t>
      </w:r>
    </w:p>
    <w:p w14:paraId="2898F78A" w14:textId="77777777" w:rsidR="00A23D99" w:rsidRPr="007D51B8" w:rsidRDefault="00A23D99" w:rsidP="004C173F">
      <w:pPr>
        <w:spacing w:after="0"/>
        <w:jc w:val="both"/>
      </w:pPr>
    </w:p>
    <w:p w14:paraId="66699F4E" w14:textId="33C876A1" w:rsidR="00955F47" w:rsidRPr="007D51B8" w:rsidRDefault="00A23D99" w:rsidP="004C173F">
      <w:pPr>
        <w:spacing w:after="0"/>
        <w:jc w:val="both"/>
      </w:pPr>
      <w:r w:rsidRPr="007D51B8">
        <w:rPr>
          <w:b/>
          <w:bCs/>
        </w:rPr>
        <w:t>1</w:t>
      </w:r>
      <w:r w:rsidR="00F54920" w:rsidRPr="007D51B8">
        <w:rPr>
          <w:b/>
          <w:bCs/>
        </w:rPr>
        <w:t>4</w:t>
      </w:r>
      <w:r w:rsidRPr="007D51B8">
        <w:rPr>
          <w:b/>
          <w:bCs/>
        </w:rPr>
        <w:t>.5.</w:t>
      </w:r>
      <w:r w:rsidRPr="007D51B8">
        <w:t xml:space="preserve"> </w:t>
      </w:r>
      <w:r w:rsidR="002021CC" w:rsidRPr="007D51B8">
        <w:t>Viia läbi</w:t>
      </w:r>
      <w:r w:rsidRPr="007D51B8">
        <w:t xml:space="preserve"> </w:t>
      </w:r>
      <w:r w:rsidR="00723F4C" w:rsidRPr="007D51B8">
        <w:t xml:space="preserve">detailplaneeringu elluviimisega kaasnevate </w:t>
      </w:r>
      <w:r w:rsidR="00714D4F" w:rsidRPr="007D51B8">
        <w:t>asjakohaste majanduslike, kultuuriliste, sotsiaalsete</w:t>
      </w:r>
      <w:r w:rsidR="000B6CE3" w:rsidRPr="007D51B8">
        <w:t xml:space="preserve"> ja looduskeskkonnale avalduvate mõjude hindamine</w:t>
      </w:r>
      <w:r w:rsidR="003C3BB9" w:rsidRPr="007D51B8">
        <w:t xml:space="preserve"> ning seada tingimused võimalike mõjude leevendamiseks</w:t>
      </w:r>
      <w:r w:rsidR="00B55085" w:rsidRPr="007D51B8">
        <w:t xml:space="preserve"> (PlanS § 4 lõike 2 punkt 5)</w:t>
      </w:r>
      <w:r w:rsidR="00134833" w:rsidRPr="007D51B8">
        <w:t xml:space="preserve">. </w:t>
      </w:r>
      <w:r w:rsidR="00824DFB" w:rsidRPr="007D51B8">
        <w:rPr>
          <w:szCs w:val="24"/>
        </w:rPr>
        <w:t>Mõjude asjakohasus tähistab seotust</w:t>
      </w:r>
      <w:r w:rsidR="00932DC0" w:rsidRPr="007D51B8">
        <w:rPr>
          <w:szCs w:val="24"/>
        </w:rPr>
        <w:t xml:space="preserve"> detail</w:t>
      </w:r>
      <w:r w:rsidR="00824DFB" w:rsidRPr="007D51B8">
        <w:rPr>
          <w:szCs w:val="24"/>
        </w:rPr>
        <w:t>planeeringu eesmärgi ja alaga. Asjakohased mõjud võivad ilmneda nii majanduslikus, kultuurilises, sotsiaalses kui looduskeskkonnas, nende olulisus võib selguda ka planeeringu koostamise käigus.</w:t>
      </w:r>
    </w:p>
    <w:p w14:paraId="378B3EA5" w14:textId="4C6539FB" w:rsidR="00FD2FE0" w:rsidRPr="007D51B8" w:rsidRDefault="005D77D2" w:rsidP="004C173F">
      <w:pPr>
        <w:spacing w:after="0"/>
        <w:jc w:val="both"/>
        <w:rPr>
          <w:szCs w:val="24"/>
        </w:rPr>
      </w:pPr>
      <w:r w:rsidRPr="007D51B8">
        <w:rPr>
          <w:b/>
          <w:bCs/>
          <w:szCs w:val="24"/>
        </w:rPr>
        <w:t xml:space="preserve">14.5.1. </w:t>
      </w:r>
      <w:r w:rsidR="00E05CE8" w:rsidRPr="007D51B8">
        <w:rPr>
          <w:szCs w:val="24"/>
        </w:rPr>
        <w:t>Asjakohaste mõjude hindamisel lähtuda R</w:t>
      </w:r>
      <w:r w:rsidR="00C67DE5" w:rsidRPr="007D51B8">
        <w:rPr>
          <w:szCs w:val="24"/>
        </w:rPr>
        <w:t>ahandusministeeriumi koostatud juhendi</w:t>
      </w:r>
      <w:r w:rsidR="00E05CE8" w:rsidRPr="007D51B8">
        <w:rPr>
          <w:szCs w:val="24"/>
        </w:rPr>
        <w:t>st</w:t>
      </w:r>
      <w:r w:rsidR="00C67DE5" w:rsidRPr="007D51B8">
        <w:rPr>
          <w:szCs w:val="24"/>
        </w:rPr>
        <w:t xml:space="preserve"> „Nõuandeid detailplaneeringu koostamiseks“ </w:t>
      </w:r>
      <w:hyperlink r:id="rId14" w:history="1">
        <w:r w:rsidR="00943402" w:rsidRPr="007D51B8">
          <w:rPr>
            <w:rStyle w:val="Hperlink"/>
            <w:szCs w:val="24"/>
          </w:rPr>
          <w:t>https://planeerimine.ee/dp/noustik/</w:t>
        </w:r>
      </w:hyperlink>
      <w:r w:rsidR="00C67DE5" w:rsidRPr="007D51B8">
        <w:rPr>
          <w:szCs w:val="24"/>
        </w:rPr>
        <w:t xml:space="preserve">, mille peatükis 5.3. on käsitletud asjakohaste mõjude hindamise teemat </w:t>
      </w:r>
      <w:hyperlink r:id="rId15" w:history="1">
        <w:r w:rsidR="00943402" w:rsidRPr="007D51B8">
          <w:rPr>
            <w:rStyle w:val="Hperlink"/>
            <w:szCs w:val="24"/>
          </w:rPr>
          <w:t>https://planeerimine.ee/dp/noustik/5-detailplaneeringu-ruumilahendus/mojude-hindamine/</w:t>
        </w:r>
      </w:hyperlink>
      <w:r w:rsidR="00C67DE5" w:rsidRPr="007D51B8">
        <w:rPr>
          <w:szCs w:val="24"/>
        </w:rPr>
        <w:t>.</w:t>
      </w:r>
      <w:r w:rsidR="00943402" w:rsidRPr="007D51B8">
        <w:rPr>
          <w:szCs w:val="24"/>
        </w:rPr>
        <w:t xml:space="preserve"> </w:t>
      </w:r>
    </w:p>
    <w:p w14:paraId="3D3BD336" w14:textId="033A4251" w:rsidR="00190C7D" w:rsidRPr="007D51B8" w:rsidRDefault="00B26E2F" w:rsidP="004C173F">
      <w:pPr>
        <w:spacing w:after="0"/>
        <w:jc w:val="both"/>
      </w:pPr>
      <w:r w:rsidRPr="007D51B8">
        <w:rPr>
          <w:b/>
          <w:bCs/>
        </w:rPr>
        <w:t>14.5.2.</w:t>
      </w:r>
      <w:r w:rsidRPr="007D51B8">
        <w:t xml:space="preserve"> Planeeringulahenduse väljatöötamiseks ja mõjude hindamiseks teha vajadusel täiendavaid uuringuid ja analüüse. </w:t>
      </w:r>
    </w:p>
    <w:p w14:paraId="34B8B05C" w14:textId="5C37E2D5" w:rsidR="00F836CD" w:rsidRPr="007D51B8" w:rsidRDefault="00190C7D" w:rsidP="004C173F">
      <w:pPr>
        <w:spacing w:after="0"/>
        <w:jc w:val="both"/>
      </w:pPr>
      <w:r w:rsidRPr="007D51B8">
        <w:rPr>
          <w:b/>
          <w:bCs/>
        </w:rPr>
        <w:t>14.5.</w:t>
      </w:r>
      <w:r w:rsidR="00B26E2F" w:rsidRPr="007D51B8">
        <w:rPr>
          <w:b/>
          <w:bCs/>
        </w:rPr>
        <w:t>3</w:t>
      </w:r>
      <w:r w:rsidRPr="007D51B8">
        <w:rPr>
          <w:b/>
          <w:bCs/>
        </w:rPr>
        <w:t xml:space="preserve">. </w:t>
      </w:r>
      <w:r w:rsidR="00843425" w:rsidRPr="007D51B8">
        <w:t>D</w:t>
      </w:r>
      <w:r w:rsidR="008F1902" w:rsidRPr="007D51B8">
        <w:t xml:space="preserve">etailplaneeringu koostamisel </w:t>
      </w:r>
      <w:r w:rsidR="00843425" w:rsidRPr="007D51B8">
        <w:t xml:space="preserve">tuleb eeldatavalt </w:t>
      </w:r>
      <w:r w:rsidR="00A171AC" w:rsidRPr="007D51B8">
        <w:t>hinnata</w:t>
      </w:r>
      <w:r w:rsidR="00843425" w:rsidRPr="007D51B8">
        <w:t xml:space="preserve"> </w:t>
      </w:r>
      <w:r w:rsidR="000B056C" w:rsidRPr="007D51B8">
        <w:t xml:space="preserve">planeeringulahenduse mõju </w:t>
      </w:r>
      <w:r w:rsidR="00B05BFD" w:rsidRPr="007D51B8">
        <w:t xml:space="preserve">               </w:t>
      </w:r>
      <w:r w:rsidR="000B056C" w:rsidRPr="007D51B8">
        <w:t>I klassi väärtusliku maastiku</w:t>
      </w:r>
      <w:r w:rsidR="002D4EAB" w:rsidRPr="007D51B8">
        <w:t xml:space="preserve"> säilimisele</w:t>
      </w:r>
      <w:r w:rsidR="005F33D5" w:rsidRPr="007D51B8">
        <w:t xml:space="preserve"> ja</w:t>
      </w:r>
      <w:r w:rsidR="009976DE" w:rsidRPr="007D51B8">
        <w:t xml:space="preserve"> </w:t>
      </w:r>
      <w:r w:rsidR="000B056C" w:rsidRPr="007D51B8">
        <w:t>rohelise võrgustiku tugiala</w:t>
      </w:r>
      <w:r w:rsidR="002D4EAB" w:rsidRPr="007D51B8">
        <w:t xml:space="preserve"> toimimisele</w:t>
      </w:r>
      <w:r w:rsidR="00D43195" w:rsidRPr="007D51B8">
        <w:t xml:space="preserve">. </w:t>
      </w:r>
      <w:r w:rsidR="005D1F4F" w:rsidRPr="007D51B8">
        <w:t xml:space="preserve">Samuti on </w:t>
      </w:r>
      <w:r w:rsidR="00E7217C" w:rsidRPr="007D51B8">
        <w:t>detailplaneeringu</w:t>
      </w:r>
      <w:r w:rsidR="00F16A2E" w:rsidRPr="007D51B8">
        <w:t xml:space="preserve"> koostamisel</w:t>
      </w:r>
      <w:r w:rsidR="00E7217C" w:rsidRPr="007D51B8">
        <w:t xml:space="preserve"> </w:t>
      </w:r>
      <w:r w:rsidR="00271CE8" w:rsidRPr="007D51B8">
        <w:t xml:space="preserve">vajalik </w:t>
      </w:r>
      <w:r w:rsidR="00E7217C" w:rsidRPr="007D51B8">
        <w:t>analüüsida</w:t>
      </w:r>
      <w:r w:rsidR="0016520F" w:rsidRPr="007D51B8">
        <w:t xml:space="preserve"> </w:t>
      </w:r>
      <w:r w:rsidR="00A21807" w:rsidRPr="007D51B8">
        <w:t xml:space="preserve">planeeringulahenduses </w:t>
      </w:r>
      <w:r w:rsidR="004352A0" w:rsidRPr="007D51B8">
        <w:t>kliimamuutustega arvestamise võimalusi (</w:t>
      </w:r>
      <w:r w:rsidR="00A21807" w:rsidRPr="007D51B8">
        <w:t>näiteks sagenev</w:t>
      </w:r>
      <w:r w:rsidR="00EE5D18" w:rsidRPr="007D51B8">
        <w:t>ate</w:t>
      </w:r>
      <w:r w:rsidR="00A21807" w:rsidRPr="007D51B8">
        <w:t xml:space="preserve"> äärmuslik</w:t>
      </w:r>
      <w:r w:rsidR="00EE5D18" w:rsidRPr="007D51B8">
        <w:t>e</w:t>
      </w:r>
      <w:r w:rsidR="00A21807" w:rsidRPr="007D51B8">
        <w:t xml:space="preserve"> ilmastikuolud</w:t>
      </w:r>
      <w:r w:rsidR="00EE5D18" w:rsidRPr="007D51B8">
        <w:t>e</w:t>
      </w:r>
      <w:r w:rsidR="00DB7A5D" w:rsidRPr="007D51B8">
        <w:t xml:space="preserve"> mõju</w:t>
      </w:r>
      <w:r w:rsidR="006C12F6" w:rsidRPr="007D51B8">
        <w:t>, üleujutus</w:t>
      </w:r>
      <w:r w:rsidR="001F63FE" w:rsidRPr="007D51B8">
        <w:t>e võimalikkus</w:t>
      </w:r>
      <w:r w:rsidR="00980400" w:rsidRPr="007D51B8">
        <w:t>).</w:t>
      </w:r>
      <w:r w:rsidR="004B1C12" w:rsidRPr="007D51B8">
        <w:t xml:space="preserve"> Sellest tulenevalt kavandada planeeringulahenduses meetmed ja tingimused keskkonna kliimamuutustega kohandamiseks. </w:t>
      </w:r>
      <w:r w:rsidR="00D54392" w:rsidRPr="007D51B8">
        <w:t xml:space="preserve">Samuti </w:t>
      </w:r>
      <w:r w:rsidR="005F34F7" w:rsidRPr="007D51B8">
        <w:t xml:space="preserve">seada täiendavad meetmed </w:t>
      </w:r>
      <w:r w:rsidR="003432BD" w:rsidRPr="007D51B8">
        <w:t xml:space="preserve">planeeringulahenduse elluviimiseks, </w:t>
      </w:r>
      <w:r w:rsidR="00801C51" w:rsidRPr="007D51B8">
        <w:t>kuna</w:t>
      </w:r>
      <w:r w:rsidR="00951F46" w:rsidRPr="007D51B8">
        <w:t xml:space="preserve"> </w:t>
      </w:r>
      <w:r w:rsidR="003432BD" w:rsidRPr="007D51B8">
        <w:t xml:space="preserve">planeeringuala asub </w:t>
      </w:r>
      <w:r w:rsidR="009976DE" w:rsidRPr="007D51B8">
        <w:t>kõrge radooniriskiga</w:t>
      </w:r>
      <w:r w:rsidR="005F34F7" w:rsidRPr="007D51B8">
        <w:t xml:space="preserve"> </w:t>
      </w:r>
      <w:r w:rsidR="009976DE" w:rsidRPr="007D51B8">
        <w:t>alal</w:t>
      </w:r>
      <w:r w:rsidR="00090FF3" w:rsidRPr="007D51B8">
        <w:t>.</w:t>
      </w:r>
      <w:r w:rsidR="002141A4" w:rsidRPr="007D51B8">
        <w:t xml:space="preserve"> </w:t>
      </w:r>
    </w:p>
    <w:p w14:paraId="782D1465" w14:textId="779D07E4" w:rsidR="00F836CD" w:rsidRPr="007D51B8" w:rsidRDefault="00F836CD" w:rsidP="004C173F">
      <w:pPr>
        <w:spacing w:after="0"/>
        <w:jc w:val="both"/>
      </w:pPr>
      <w:bookmarkStart w:id="1" w:name="_Hlk134180037"/>
      <w:r w:rsidRPr="007D51B8">
        <w:rPr>
          <w:b/>
          <w:bCs/>
        </w:rPr>
        <w:t>14.5.4.</w:t>
      </w:r>
      <w:r w:rsidRPr="007D51B8">
        <w:t xml:space="preserve"> Asjakohaste mõjude hindamise teemad võivad planeerimismenetluse käigus täieneda.</w:t>
      </w:r>
      <w:bookmarkEnd w:id="1"/>
    </w:p>
    <w:p w14:paraId="38758E21" w14:textId="77777777" w:rsidR="00B26E2F" w:rsidRPr="007D51B8" w:rsidRDefault="00B26E2F" w:rsidP="004C173F">
      <w:pPr>
        <w:spacing w:after="0"/>
        <w:jc w:val="both"/>
      </w:pPr>
    </w:p>
    <w:p w14:paraId="611AF39F" w14:textId="00E5D3BF" w:rsidR="004C173F" w:rsidRPr="007D51B8" w:rsidRDefault="004C173F" w:rsidP="004C173F">
      <w:pPr>
        <w:spacing w:after="0"/>
        <w:jc w:val="both"/>
      </w:pPr>
      <w:r w:rsidRPr="007D51B8">
        <w:rPr>
          <w:b/>
          <w:bCs/>
        </w:rPr>
        <w:t>1</w:t>
      </w:r>
      <w:r w:rsidR="00F54920" w:rsidRPr="007D51B8">
        <w:rPr>
          <w:b/>
          <w:bCs/>
        </w:rPr>
        <w:t>4</w:t>
      </w:r>
      <w:r w:rsidRPr="007D51B8">
        <w:rPr>
          <w:b/>
          <w:bCs/>
        </w:rPr>
        <w:t>.</w:t>
      </w:r>
      <w:r w:rsidR="00351EDC" w:rsidRPr="007D51B8">
        <w:rPr>
          <w:b/>
          <w:bCs/>
        </w:rPr>
        <w:t>6</w:t>
      </w:r>
      <w:r w:rsidRPr="007D51B8">
        <w:rPr>
          <w:b/>
          <w:bCs/>
        </w:rPr>
        <w:t xml:space="preserve">. </w:t>
      </w:r>
      <w:r w:rsidRPr="007D51B8">
        <w:t xml:space="preserve">Planeerimisel arvestada </w:t>
      </w:r>
      <w:r w:rsidR="002654F2" w:rsidRPr="007D51B8">
        <w:t xml:space="preserve">kehtiva </w:t>
      </w:r>
      <w:r w:rsidRPr="007D51B8">
        <w:t xml:space="preserve">Vihula valla üldplaneeringu nõudeid ning </w:t>
      </w:r>
      <w:r w:rsidR="00AB1714" w:rsidRPr="007D51B8">
        <w:t>asjakohasel juhul</w:t>
      </w:r>
      <w:r w:rsidR="00C83461" w:rsidRPr="007D51B8">
        <w:t xml:space="preserve"> </w:t>
      </w:r>
      <w:r w:rsidRPr="007D51B8">
        <w:t xml:space="preserve">koostatava Haljala valla üldplaneeringu nõudeid (võivad ajas muutuda). </w:t>
      </w:r>
    </w:p>
    <w:p w14:paraId="620102FC" w14:textId="7DE33A99" w:rsidR="004C173F" w:rsidRPr="007D51B8" w:rsidRDefault="004C173F" w:rsidP="004C173F">
      <w:pPr>
        <w:spacing w:after="0"/>
        <w:jc w:val="both"/>
      </w:pPr>
      <w:r w:rsidRPr="007D51B8">
        <w:rPr>
          <w:b/>
          <w:bCs/>
        </w:rPr>
        <w:t>1</w:t>
      </w:r>
      <w:r w:rsidR="00F54920" w:rsidRPr="007D51B8">
        <w:rPr>
          <w:b/>
          <w:bCs/>
        </w:rPr>
        <w:t>4</w:t>
      </w:r>
      <w:r w:rsidRPr="007D51B8">
        <w:rPr>
          <w:b/>
          <w:bCs/>
        </w:rPr>
        <w:t>.</w:t>
      </w:r>
      <w:r w:rsidR="00351EDC" w:rsidRPr="007D51B8">
        <w:rPr>
          <w:b/>
          <w:bCs/>
        </w:rPr>
        <w:t>7</w:t>
      </w:r>
      <w:r w:rsidRPr="007D51B8">
        <w:rPr>
          <w:b/>
          <w:bCs/>
        </w:rPr>
        <w:t>.</w:t>
      </w:r>
      <w:r w:rsidRPr="007D51B8">
        <w:t xml:space="preserve"> Parkimine lahendada krundisiseselt, lähtudes kehtivatest normatiividest. </w:t>
      </w:r>
    </w:p>
    <w:p w14:paraId="41803D83" w14:textId="7DAA2EB7" w:rsidR="004C1FEE" w:rsidRPr="004C1FEE" w:rsidRDefault="004C1FEE" w:rsidP="004C1FEE">
      <w:pPr>
        <w:spacing w:after="0"/>
        <w:jc w:val="both"/>
      </w:pPr>
      <w:r w:rsidRPr="004C1FEE">
        <w:rPr>
          <w:b/>
          <w:bCs/>
        </w:rPr>
        <w:t>14.</w:t>
      </w:r>
      <w:r w:rsidRPr="007D51B8">
        <w:rPr>
          <w:b/>
          <w:bCs/>
        </w:rPr>
        <w:t>8</w:t>
      </w:r>
      <w:r w:rsidRPr="004C1FEE">
        <w:rPr>
          <w:b/>
          <w:bCs/>
        </w:rPr>
        <w:t>.</w:t>
      </w:r>
      <w:r w:rsidRPr="004C1FEE">
        <w:t xml:space="preserve"> Esitada lähtuvalt sobivusest piirkonna läbimõtestatud arhitektuurinõuded. Arhitektuur peab olema kaasaegne ja kõrgetasemeline, keskkonna arhitektuurset kvaliteeti parandav. </w:t>
      </w:r>
    </w:p>
    <w:p w14:paraId="6FC49E95" w14:textId="161F8B9B" w:rsidR="004C1FEE" w:rsidRPr="004C1FEE" w:rsidRDefault="004C1FEE" w:rsidP="004C1FEE">
      <w:pPr>
        <w:spacing w:after="0"/>
        <w:jc w:val="both"/>
      </w:pPr>
      <w:r w:rsidRPr="004C1FEE">
        <w:rPr>
          <w:b/>
          <w:bCs/>
        </w:rPr>
        <w:t>14.</w:t>
      </w:r>
      <w:r w:rsidRPr="007D51B8">
        <w:rPr>
          <w:b/>
          <w:bCs/>
        </w:rPr>
        <w:t>9</w:t>
      </w:r>
      <w:r w:rsidRPr="004C1FEE">
        <w:rPr>
          <w:b/>
          <w:bCs/>
        </w:rPr>
        <w:t>.</w:t>
      </w:r>
      <w:r w:rsidRPr="004C1FEE">
        <w:t xml:space="preserve"> Anda nõuded päikesepaneelide paigaldamise või selle keelu kohta hoonele või krundile.</w:t>
      </w:r>
    </w:p>
    <w:p w14:paraId="6504ABB8" w14:textId="29984EE4" w:rsidR="004C1FEE" w:rsidRPr="004C1FEE" w:rsidRDefault="004C1FEE" w:rsidP="004C1FEE">
      <w:pPr>
        <w:spacing w:after="0"/>
        <w:jc w:val="both"/>
      </w:pPr>
      <w:r w:rsidRPr="004C1FEE">
        <w:rPr>
          <w:b/>
          <w:bCs/>
        </w:rPr>
        <w:t>14.1</w:t>
      </w:r>
      <w:r w:rsidRPr="007D51B8">
        <w:rPr>
          <w:b/>
          <w:bCs/>
        </w:rPr>
        <w:t>0</w:t>
      </w:r>
      <w:r w:rsidRPr="004C1FEE">
        <w:rPr>
          <w:b/>
          <w:bCs/>
        </w:rPr>
        <w:t>.</w:t>
      </w:r>
      <w:r w:rsidRPr="004C1FEE">
        <w:t xml:space="preserve"> Juurdepääs tagada avalikult kasutatavalt teelt. </w:t>
      </w:r>
    </w:p>
    <w:p w14:paraId="71AC0675" w14:textId="40ED1014" w:rsidR="004C1FEE" w:rsidRPr="007D51B8" w:rsidRDefault="004C1FEE" w:rsidP="004C173F">
      <w:pPr>
        <w:spacing w:after="0"/>
        <w:jc w:val="both"/>
      </w:pPr>
      <w:r w:rsidRPr="004C1FEE">
        <w:rPr>
          <w:b/>
          <w:bCs/>
        </w:rPr>
        <w:t>14.1</w:t>
      </w:r>
      <w:r w:rsidRPr="007D51B8">
        <w:rPr>
          <w:b/>
          <w:bCs/>
        </w:rPr>
        <w:t>1</w:t>
      </w:r>
      <w:r w:rsidRPr="004C1FEE">
        <w:rPr>
          <w:b/>
          <w:bCs/>
        </w:rPr>
        <w:t>.</w:t>
      </w:r>
      <w:r w:rsidRPr="004C1FEE">
        <w:t xml:space="preserve"> Määrata kohustuslik säilitatav ja rajatav kõrghaljastus. </w:t>
      </w:r>
    </w:p>
    <w:p w14:paraId="5BDC70C9" w14:textId="19103540" w:rsidR="004C173F" w:rsidRPr="007D51B8" w:rsidRDefault="004C173F" w:rsidP="004C173F">
      <w:pPr>
        <w:spacing w:after="0"/>
        <w:jc w:val="both"/>
      </w:pPr>
      <w:r w:rsidRPr="007D51B8">
        <w:rPr>
          <w:b/>
          <w:bCs/>
        </w:rPr>
        <w:t>1</w:t>
      </w:r>
      <w:r w:rsidR="00F54920" w:rsidRPr="007D51B8">
        <w:rPr>
          <w:b/>
          <w:bCs/>
        </w:rPr>
        <w:t>4</w:t>
      </w:r>
      <w:r w:rsidR="00351EDC" w:rsidRPr="007D51B8">
        <w:rPr>
          <w:b/>
          <w:bCs/>
        </w:rPr>
        <w:t>.</w:t>
      </w:r>
      <w:r w:rsidR="004C1FEE" w:rsidRPr="007D51B8">
        <w:rPr>
          <w:b/>
          <w:bCs/>
        </w:rPr>
        <w:t>12</w:t>
      </w:r>
      <w:r w:rsidRPr="007D51B8">
        <w:rPr>
          <w:b/>
          <w:bCs/>
        </w:rPr>
        <w:t xml:space="preserve">. </w:t>
      </w:r>
      <w:r w:rsidRPr="007D51B8">
        <w:t>Detailplaneeringus näha ette müra leevendavad meetmed hoone projekteerimisel.</w:t>
      </w:r>
      <w:r w:rsidRPr="007D51B8">
        <w:rPr>
          <w:b/>
          <w:bCs/>
        </w:rPr>
        <w:t xml:space="preserve"> </w:t>
      </w:r>
    </w:p>
    <w:p w14:paraId="32DFB6CC" w14:textId="3D8436BD" w:rsidR="004C173F" w:rsidRPr="007D51B8" w:rsidRDefault="004C173F" w:rsidP="004C173F">
      <w:pPr>
        <w:spacing w:after="0"/>
        <w:jc w:val="both"/>
      </w:pPr>
      <w:r w:rsidRPr="007D51B8">
        <w:rPr>
          <w:b/>
          <w:bCs/>
        </w:rPr>
        <w:t>1</w:t>
      </w:r>
      <w:r w:rsidR="00F54920" w:rsidRPr="007D51B8">
        <w:rPr>
          <w:b/>
          <w:bCs/>
        </w:rPr>
        <w:t>4</w:t>
      </w:r>
      <w:r w:rsidRPr="007D51B8">
        <w:rPr>
          <w:b/>
          <w:bCs/>
        </w:rPr>
        <w:t>.</w:t>
      </w:r>
      <w:r w:rsidR="004C1FEE" w:rsidRPr="007D51B8">
        <w:rPr>
          <w:b/>
          <w:bCs/>
        </w:rPr>
        <w:t>13</w:t>
      </w:r>
      <w:r w:rsidRPr="007D51B8">
        <w:rPr>
          <w:b/>
          <w:bCs/>
        </w:rPr>
        <w:t xml:space="preserve">. </w:t>
      </w:r>
      <w:r w:rsidRPr="007D51B8">
        <w:t xml:space="preserve">Maapinna üldise kõrguse muutmine ei ole lubatud, vajadusel võib maapinda tõsta üksnes vähimal vajalikul määral vahetult hoonete alla jäävatel krundi osadel. Vajadusel esitada detailplaneeringu koosseisus vertikaalplaneerimise joonis. </w:t>
      </w:r>
    </w:p>
    <w:p w14:paraId="4B74798A" w14:textId="486620E1" w:rsidR="004C173F" w:rsidRPr="007D51B8" w:rsidRDefault="004C173F" w:rsidP="004C173F">
      <w:pPr>
        <w:spacing w:after="0"/>
        <w:jc w:val="both"/>
      </w:pPr>
      <w:r w:rsidRPr="007D51B8">
        <w:rPr>
          <w:b/>
          <w:bCs/>
        </w:rPr>
        <w:t>1</w:t>
      </w:r>
      <w:r w:rsidR="00F54920" w:rsidRPr="007D51B8">
        <w:rPr>
          <w:b/>
          <w:bCs/>
        </w:rPr>
        <w:t>4</w:t>
      </w:r>
      <w:r w:rsidRPr="007D51B8">
        <w:rPr>
          <w:b/>
          <w:bCs/>
        </w:rPr>
        <w:t>.</w:t>
      </w:r>
      <w:r w:rsidR="00351EDC" w:rsidRPr="007D51B8">
        <w:rPr>
          <w:b/>
          <w:bCs/>
        </w:rPr>
        <w:t>1</w:t>
      </w:r>
      <w:r w:rsidR="004C1FEE" w:rsidRPr="007D51B8">
        <w:rPr>
          <w:b/>
          <w:bCs/>
        </w:rPr>
        <w:t>4</w:t>
      </w:r>
      <w:r w:rsidRPr="007D51B8">
        <w:rPr>
          <w:b/>
          <w:bCs/>
        </w:rPr>
        <w:t xml:space="preserve">. </w:t>
      </w:r>
      <w:r w:rsidRPr="007D51B8">
        <w:t xml:space="preserve">Kavandatav tegevus ei tohi avaldada negatiivset mõju lähiümbruse elamualadele. Vajadusel määrata planeeringuga negatiivseid mõjusid leevendavad meetmed. </w:t>
      </w:r>
    </w:p>
    <w:p w14:paraId="4E677D45" w14:textId="01E45222" w:rsidR="004C173F" w:rsidRPr="007D51B8" w:rsidRDefault="004C173F" w:rsidP="004C173F">
      <w:pPr>
        <w:spacing w:after="0"/>
        <w:jc w:val="both"/>
      </w:pPr>
      <w:r w:rsidRPr="007D51B8">
        <w:rPr>
          <w:b/>
          <w:bCs/>
        </w:rPr>
        <w:t>1</w:t>
      </w:r>
      <w:r w:rsidR="00F54920" w:rsidRPr="007D51B8">
        <w:rPr>
          <w:b/>
          <w:bCs/>
        </w:rPr>
        <w:t>4</w:t>
      </w:r>
      <w:r w:rsidRPr="007D51B8">
        <w:rPr>
          <w:b/>
          <w:bCs/>
        </w:rPr>
        <w:t>.1</w:t>
      </w:r>
      <w:r w:rsidR="004C1FEE" w:rsidRPr="007D51B8">
        <w:rPr>
          <w:b/>
          <w:bCs/>
        </w:rPr>
        <w:t>5</w:t>
      </w:r>
      <w:r w:rsidRPr="007D51B8">
        <w:rPr>
          <w:b/>
          <w:bCs/>
        </w:rPr>
        <w:t xml:space="preserve">. </w:t>
      </w:r>
      <w:r w:rsidR="00361CCF" w:rsidRPr="007D51B8">
        <w:t>Vajaduse ilmnemisel kanna</w:t>
      </w:r>
      <w:r w:rsidR="002368CA" w:rsidRPr="007D51B8">
        <w:t>b</w:t>
      </w:r>
      <w:r w:rsidR="00361CCF" w:rsidRPr="007D51B8">
        <w:t xml:space="preserve"> v</w:t>
      </w:r>
      <w:r w:rsidRPr="007D51B8">
        <w:t xml:space="preserve">õimalike </w:t>
      </w:r>
      <w:r w:rsidR="00B47C83" w:rsidRPr="007D51B8">
        <w:t>uuringute, analüüside</w:t>
      </w:r>
      <w:r w:rsidR="00BC074A" w:rsidRPr="007D51B8">
        <w:t xml:space="preserve"> ja</w:t>
      </w:r>
      <w:r w:rsidR="00B47C83" w:rsidRPr="007D51B8">
        <w:t xml:space="preserve"> </w:t>
      </w:r>
      <w:r w:rsidRPr="007D51B8">
        <w:t>ekspertiiside</w:t>
      </w:r>
      <w:r w:rsidR="00B16C79" w:rsidRPr="007D51B8">
        <w:t xml:space="preserve"> ning</w:t>
      </w:r>
      <w:r w:rsidR="008069A4" w:rsidRPr="007D51B8">
        <w:t xml:space="preserve"> </w:t>
      </w:r>
      <w:r w:rsidRPr="007D51B8">
        <w:t>keskkonnamõju</w:t>
      </w:r>
      <w:r w:rsidR="00B47C83" w:rsidRPr="007D51B8">
        <w:t xml:space="preserve"> strateegilise </w:t>
      </w:r>
      <w:r w:rsidRPr="007D51B8">
        <w:t xml:space="preserve">hindamise kulud huvitatud isik. </w:t>
      </w:r>
    </w:p>
    <w:p w14:paraId="4A6FD677" w14:textId="4DF00A92" w:rsidR="00B83FF7" w:rsidRPr="007D51B8" w:rsidRDefault="00B83FF7" w:rsidP="004C173F">
      <w:pPr>
        <w:spacing w:after="0"/>
        <w:jc w:val="both"/>
      </w:pPr>
      <w:r w:rsidRPr="007D51B8">
        <w:rPr>
          <w:b/>
          <w:bCs/>
        </w:rPr>
        <w:lastRenderedPageBreak/>
        <w:t>14.1</w:t>
      </w:r>
      <w:r w:rsidR="004C1FEE" w:rsidRPr="007D51B8">
        <w:rPr>
          <w:b/>
          <w:bCs/>
        </w:rPr>
        <w:t>6</w:t>
      </w:r>
      <w:r w:rsidRPr="007D51B8">
        <w:rPr>
          <w:b/>
          <w:bCs/>
        </w:rPr>
        <w:t>.</w:t>
      </w:r>
      <w:r w:rsidRPr="007D51B8">
        <w:t xml:space="preserve"> Detailplaneering on valmis vastuvõtmiseks, kui selle sisu vastab PlanS § 126 lõikes 1 toodud ülesannetele, käesolevatele lähteseisukohtadele ja planeeringule laekunud kooskõlastustele. </w:t>
      </w:r>
    </w:p>
    <w:p w14:paraId="733DAD9C" w14:textId="25ACD489" w:rsidR="004C173F" w:rsidRPr="007D51B8" w:rsidRDefault="004C173F" w:rsidP="004C173F">
      <w:pPr>
        <w:spacing w:after="0"/>
        <w:jc w:val="both"/>
      </w:pPr>
      <w:r w:rsidRPr="007D51B8">
        <w:rPr>
          <w:b/>
          <w:bCs/>
        </w:rPr>
        <w:t>1</w:t>
      </w:r>
      <w:r w:rsidR="00F54920" w:rsidRPr="007D51B8">
        <w:rPr>
          <w:b/>
          <w:bCs/>
        </w:rPr>
        <w:t>4</w:t>
      </w:r>
      <w:r w:rsidRPr="007D51B8">
        <w:rPr>
          <w:b/>
          <w:bCs/>
        </w:rPr>
        <w:t>.1</w:t>
      </w:r>
      <w:r w:rsidR="004C1FEE" w:rsidRPr="007D51B8">
        <w:rPr>
          <w:b/>
          <w:bCs/>
        </w:rPr>
        <w:t>7</w:t>
      </w:r>
      <w:r w:rsidRPr="007D51B8">
        <w:rPr>
          <w:b/>
          <w:bCs/>
        </w:rPr>
        <w:t>.</w:t>
      </w:r>
      <w:r w:rsidR="00433267" w:rsidRPr="007D51B8">
        <w:rPr>
          <w:b/>
          <w:bCs/>
        </w:rPr>
        <w:t xml:space="preserve"> </w:t>
      </w:r>
      <w:r w:rsidRPr="007D51B8">
        <w:t xml:space="preserve">Detailplaneeringu graafilise osa koosseisus esitada </w:t>
      </w:r>
      <w:r w:rsidR="002654F2" w:rsidRPr="007D51B8">
        <w:t>asukohaskeem</w:t>
      </w:r>
      <w:r w:rsidR="001C1CC3" w:rsidRPr="007D51B8">
        <w:t>/situatsiooniskeem</w:t>
      </w:r>
      <w:r w:rsidR="002654F2" w:rsidRPr="007D51B8">
        <w:t xml:space="preserve">, </w:t>
      </w:r>
      <w:r w:rsidR="009A21E8" w:rsidRPr="007D51B8">
        <w:t xml:space="preserve">kontaktvööndit iseloomustav joonis, </w:t>
      </w:r>
      <w:r w:rsidRPr="007D51B8">
        <w:t>tugiplaan</w:t>
      </w:r>
      <w:r w:rsidR="002654F2" w:rsidRPr="007D51B8">
        <w:t>/olemasoleva olukorra joonis</w:t>
      </w:r>
      <w:r w:rsidRPr="007D51B8">
        <w:t xml:space="preserve">, põhijoonis, </w:t>
      </w:r>
      <w:r w:rsidR="002654F2" w:rsidRPr="007D51B8">
        <w:t>tehnovõrkude joonis</w:t>
      </w:r>
      <w:r w:rsidR="004C1FEE" w:rsidRPr="007D51B8">
        <w:t>,</w:t>
      </w:r>
      <w:r w:rsidR="00320B12" w:rsidRPr="007D51B8">
        <w:t xml:space="preserve"> </w:t>
      </w:r>
      <w:r w:rsidR="00A41B05" w:rsidRPr="007D51B8">
        <w:t xml:space="preserve">planeeringulahendust </w:t>
      </w:r>
      <w:r w:rsidRPr="007D51B8">
        <w:t>illustreeritavad 3D joonised</w:t>
      </w:r>
      <w:r w:rsidR="002654F2" w:rsidRPr="007D51B8">
        <w:t xml:space="preserve"> </w:t>
      </w:r>
      <w:r w:rsidRPr="007D51B8">
        <w:t>(M 1:500)</w:t>
      </w:r>
      <w:r w:rsidR="004C1FEE" w:rsidRPr="007D51B8">
        <w:t xml:space="preserve"> ning vajadusel kehtetuks</w:t>
      </w:r>
      <w:r w:rsidR="004C1FEE" w:rsidRPr="007D51B8">
        <w:rPr>
          <w:rStyle w:val="Allmrkuseviide"/>
        </w:rPr>
        <w:footnoteReference w:id="1"/>
      </w:r>
      <w:r w:rsidR="004C1FEE" w:rsidRPr="007D51B8">
        <w:t xml:space="preserve"> muutuva planeeringu joonis</w:t>
      </w:r>
      <w:r w:rsidR="00320B12" w:rsidRPr="007D51B8">
        <w:t>.</w:t>
      </w:r>
    </w:p>
    <w:p w14:paraId="203A28F1" w14:textId="52BB602E" w:rsidR="004C173F" w:rsidRPr="007D51B8" w:rsidRDefault="004C173F" w:rsidP="004C173F">
      <w:pPr>
        <w:spacing w:after="0"/>
        <w:jc w:val="both"/>
      </w:pPr>
      <w:r w:rsidRPr="007D51B8">
        <w:rPr>
          <w:b/>
          <w:bCs/>
        </w:rPr>
        <w:t>1</w:t>
      </w:r>
      <w:r w:rsidR="00F54920" w:rsidRPr="007D51B8">
        <w:rPr>
          <w:b/>
          <w:bCs/>
        </w:rPr>
        <w:t>4</w:t>
      </w:r>
      <w:r w:rsidRPr="007D51B8">
        <w:rPr>
          <w:b/>
          <w:bCs/>
        </w:rPr>
        <w:t>.1</w:t>
      </w:r>
      <w:r w:rsidR="004C1FEE" w:rsidRPr="007D51B8">
        <w:rPr>
          <w:b/>
          <w:bCs/>
        </w:rPr>
        <w:t>8</w:t>
      </w:r>
      <w:r w:rsidRPr="007D51B8">
        <w:rPr>
          <w:b/>
          <w:bCs/>
        </w:rPr>
        <w:t xml:space="preserve">. </w:t>
      </w:r>
      <w:r w:rsidRPr="007D51B8">
        <w:t xml:space="preserve">Detailplaneering esitada vastuvõtmiseks </w:t>
      </w:r>
      <w:r w:rsidR="002654F2" w:rsidRPr="007D51B8">
        <w:t>ühes</w:t>
      </w:r>
      <w:r w:rsidRPr="007D51B8">
        <w:t xml:space="preserve"> eksemplaris paberkandjal ja digitaalselt (jooniste vormistus nõutav formaadis *.</w:t>
      </w:r>
      <w:proofErr w:type="spellStart"/>
      <w:r w:rsidRPr="007D51B8">
        <w:t>dwg</w:t>
      </w:r>
      <w:proofErr w:type="spellEnd"/>
      <w:r w:rsidRPr="007D51B8">
        <w:t xml:space="preserve"> või *.</w:t>
      </w:r>
      <w:proofErr w:type="spellStart"/>
      <w:r w:rsidRPr="007D51B8">
        <w:t>dgn</w:t>
      </w:r>
      <w:proofErr w:type="spellEnd"/>
      <w:r w:rsidRPr="007D51B8">
        <w:t xml:space="preserve"> ja avalikustamiseks *.</w:t>
      </w:r>
      <w:proofErr w:type="spellStart"/>
      <w:r w:rsidRPr="007D51B8">
        <w:t>pdf</w:t>
      </w:r>
      <w:proofErr w:type="spellEnd"/>
      <w:r w:rsidRPr="007D51B8">
        <w:t xml:space="preserve">) ning kehtestamiseks </w:t>
      </w:r>
      <w:r w:rsidR="002654F2" w:rsidRPr="007D51B8">
        <w:t>ühes</w:t>
      </w:r>
      <w:r w:rsidRPr="007D51B8">
        <w:t xml:space="preserve"> eksemplaris paberkandjal ja digitaalselt. Digitaalsed failid peavad olema L-EST koordinaatsüsteemis, kõrgused EH-2000 süsteemis ja vastama antud asukoha koordinaatidele. </w:t>
      </w:r>
    </w:p>
    <w:p w14:paraId="597CCEEE" w14:textId="30560276" w:rsidR="004C1FEE" w:rsidRPr="007D51B8" w:rsidRDefault="004C1FEE" w:rsidP="004C173F">
      <w:pPr>
        <w:spacing w:after="0"/>
        <w:jc w:val="both"/>
      </w:pPr>
      <w:r w:rsidRPr="007D51B8">
        <w:rPr>
          <w:b/>
          <w:bCs/>
        </w:rPr>
        <w:t>14.19.</w:t>
      </w:r>
      <w:r w:rsidRPr="007D51B8">
        <w:t xml:space="preserve"> Detailplaneering vormistatakse soovitavalt Siseministeeriumi poolt välja antud juhendmaterjali „Ruumilise planeerimise leppemärgid 2013“ ja Rahandusministeeriumi juhendmaterjali „Nõuandeid detailplaneeringu koostamiseks“ 2022 alusel.</w:t>
      </w:r>
    </w:p>
    <w:p w14:paraId="72417559" w14:textId="179E2D0E" w:rsidR="004C173F" w:rsidRPr="004C173F" w:rsidRDefault="004C173F" w:rsidP="004C173F">
      <w:pPr>
        <w:spacing w:after="0"/>
        <w:jc w:val="both"/>
      </w:pPr>
      <w:r w:rsidRPr="007D51B8">
        <w:rPr>
          <w:b/>
          <w:bCs/>
        </w:rPr>
        <w:t>1</w:t>
      </w:r>
      <w:r w:rsidR="00F54920" w:rsidRPr="007D51B8">
        <w:rPr>
          <w:b/>
          <w:bCs/>
        </w:rPr>
        <w:t>4</w:t>
      </w:r>
      <w:r w:rsidRPr="007D51B8">
        <w:rPr>
          <w:b/>
          <w:bCs/>
        </w:rPr>
        <w:t>.</w:t>
      </w:r>
      <w:r w:rsidR="004C1FEE" w:rsidRPr="007D51B8">
        <w:rPr>
          <w:b/>
          <w:bCs/>
        </w:rPr>
        <w:t>20</w:t>
      </w:r>
      <w:r w:rsidRPr="007D51B8">
        <w:rPr>
          <w:b/>
          <w:bCs/>
        </w:rPr>
        <w:t xml:space="preserve">. </w:t>
      </w:r>
      <w:r w:rsidRPr="007D51B8">
        <w:t>Detailplaneering peab vastama riigihalduse ministri 17.10.2019 määrusele nr 50 „Planeeringu vormistamisele ja ülesehitusele esitatavad nõuded“.</w:t>
      </w:r>
      <w:r w:rsidR="004C1FEE" w:rsidRPr="007D51B8">
        <w:t xml:space="preserve"> Planeeringu digitaalsed kihid esitatakse detailplaneeringu koostaja poolt </w:t>
      </w:r>
      <w:proofErr w:type="spellStart"/>
      <w:r w:rsidR="004C1FEE" w:rsidRPr="007D51B8">
        <w:t>PLANK-is</w:t>
      </w:r>
      <w:proofErr w:type="spellEnd"/>
      <w:r w:rsidR="004C1FEE" w:rsidRPr="007D51B8">
        <w:t xml:space="preserve"> kontrollitult.</w:t>
      </w:r>
    </w:p>
    <w:p w14:paraId="543FC254" w14:textId="77777777" w:rsidR="004C173F" w:rsidRPr="004C173F" w:rsidRDefault="004C173F" w:rsidP="004C173F">
      <w:pPr>
        <w:spacing w:after="0"/>
        <w:jc w:val="both"/>
      </w:pPr>
    </w:p>
    <w:p w14:paraId="17B57CA3" w14:textId="77777777" w:rsidR="00DF2905" w:rsidRDefault="00DF2905" w:rsidP="00DF2905">
      <w:pPr>
        <w:spacing w:after="0"/>
      </w:pPr>
    </w:p>
    <w:sectPr w:rsidR="00DF2905" w:rsidSect="004C173F">
      <w:headerReference w:type="default" r:id="rId16"/>
      <w:footerReference w:type="default" r:id="rId17"/>
      <w:headerReference w:type="first" r:id="rId18"/>
      <w:pgSz w:w="11906" w:h="16838"/>
      <w:pgMar w:top="1418" w:right="1134" w:bottom="1418" w:left="1701" w:header="85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6B834" w14:textId="77777777" w:rsidR="00E06D3B" w:rsidRDefault="00E06D3B" w:rsidP="004F68A4">
      <w:pPr>
        <w:spacing w:after="0"/>
      </w:pPr>
      <w:r>
        <w:separator/>
      </w:r>
    </w:p>
  </w:endnote>
  <w:endnote w:type="continuationSeparator" w:id="0">
    <w:p w14:paraId="63CE56AC" w14:textId="77777777" w:rsidR="00E06D3B" w:rsidRDefault="00E06D3B" w:rsidP="004F68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569367"/>
      <w:docPartObj>
        <w:docPartGallery w:val="Page Numbers (Bottom of Page)"/>
        <w:docPartUnique/>
      </w:docPartObj>
    </w:sdtPr>
    <w:sdtEndPr/>
    <w:sdtContent>
      <w:p w14:paraId="16F55B63" w14:textId="25F3019B" w:rsidR="00993814" w:rsidRDefault="00993814">
        <w:pPr>
          <w:pStyle w:val="Jalus"/>
          <w:jc w:val="right"/>
        </w:pPr>
        <w:r>
          <w:fldChar w:fldCharType="begin"/>
        </w:r>
        <w:r>
          <w:instrText>PAGE   \* MERGEFORMAT</w:instrText>
        </w:r>
        <w:r>
          <w:fldChar w:fldCharType="separate"/>
        </w:r>
        <w:r>
          <w:t>2</w:t>
        </w:r>
        <w:r>
          <w:fldChar w:fldCharType="end"/>
        </w:r>
      </w:p>
    </w:sdtContent>
  </w:sdt>
  <w:p w14:paraId="047A9ABE" w14:textId="77777777" w:rsidR="00993814" w:rsidRDefault="00993814">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B5B63" w14:textId="77777777" w:rsidR="00E06D3B" w:rsidRDefault="00E06D3B" w:rsidP="004F68A4">
      <w:pPr>
        <w:spacing w:after="0"/>
      </w:pPr>
      <w:r>
        <w:separator/>
      </w:r>
    </w:p>
  </w:footnote>
  <w:footnote w:type="continuationSeparator" w:id="0">
    <w:p w14:paraId="67E9D37A" w14:textId="77777777" w:rsidR="00E06D3B" w:rsidRDefault="00E06D3B" w:rsidP="004F68A4">
      <w:pPr>
        <w:spacing w:after="0"/>
      </w:pPr>
      <w:r>
        <w:continuationSeparator/>
      </w:r>
    </w:p>
  </w:footnote>
  <w:footnote w:id="1">
    <w:p w14:paraId="7262642F" w14:textId="2DE2B443" w:rsidR="004C1FEE" w:rsidRDefault="004C1FEE">
      <w:pPr>
        <w:pStyle w:val="Allmrkusetekst"/>
      </w:pPr>
      <w:r>
        <w:rPr>
          <w:rStyle w:val="Allmrkuseviide"/>
        </w:rPr>
        <w:footnoteRef/>
      </w:r>
      <w:r>
        <w:t xml:space="preserve"> </w:t>
      </w:r>
      <w:r w:rsidRPr="004C1FEE">
        <w:t>Joonis ja andmed PlanS § 140 lõike 8 ja 10 kohaselt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39C6" w14:textId="77777777" w:rsidR="004C173F" w:rsidRDefault="004C173F" w:rsidP="004C173F">
    <w:pPr>
      <w:pStyle w:val="Pi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555C" w14:textId="77777777" w:rsidR="004C173F" w:rsidRDefault="004C173F" w:rsidP="004C173F">
    <w:pPr>
      <w:pStyle w:val="Pis"/>
      <w:jc w:val="right"/>
    </w:pPr>
    <w:r w:rsidRPr="004C173F">
      <w:t xml:space="preserve">Lisa </w:t>
    </w:r>
  </w:p>
  <w:p w14:paraId="105A8C8A" w14:textId="77777777" w:rsidR="004C173F" w:rsidRDefault="004C173F" w:rsidP="004C173F">
    <w:pPr>
      <w:pStyle w:val="Pis"/>
      <w:jc w:val="right"/>
    </w:pPr>
    <w:r w:rsidRPr="004C173F">
      <w:t xml:space="preserve">Haljala Vallavalitsuse 20.04.2023 </w:t>
    </w:r>
  </w:p>
  <w:p w14:paraId="1422A6DD" w14:textId="7BE16131" w:rsidR="004C173F" w:rsidRDefault="004C173F" w:rsidP="004C173F">
    <w:pPr>
      <w:pStyle w:val="Pis"/>
      <w:jc w:val="right"/>
    </w:pPr>
    <w:r w:rsidRPr="004C173F">
      <w:t>korralduse nr … juurde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6FC6"/>
    <w:multiLevelType w:val="multilevel"/>
    <w:tmpl w:val="8C307A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8F5903"/>
    <w:multiLevelType w:val="multilevel"/>
    <w:tmpl w:val="0D04A6CE"/>
    <w:lvl w:ilvl="0">
      <w:start w:val="7"/>
      <w:numFmt w:val="decimal"/>
      <w:lvlText w:val="%1."/>
      <w:lvlJc w:val="left"/>
      <w:pPr>
        <w:ind w:left="480" w:hanging="480"/>
      </w:pPr>
      <w:rPr>
        <w:rFonts w:hint="default"/>
      </w:rPr>
    </w:lvl>
    <w:lvl w:ilvl="1">
      <w:start w:val="12"/>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ED90934"/>
    <w:multiLevelType w:val="hybridMultilevel"/>
    <w:tmpl w:val="9A66B9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6371FDA"/>
    <w:multiLevelType w:val="multilevel"/>
    <w:tmpl w:val="9528BEB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5A400B2"/>
    <w:multiLevelType w:val="multilevel"/>
    <w:tmpl w:val="B5DC548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50829788">
    <w:abstractNumId w:val="2"/>
  </w:num>
  <w:num w:numId="2" w16cid:durableId="1647776884">
    <w:abstractNumId w:val="3"/>
  </w:num>
  <w:num w:numId="3" w16cid:durableId="826366072">
    <w:abstractNumId w:val="0"/>
  </w:num>
  <w:num w:numId="4" w16cid:durableId="1353997053">
    <w:abstractNumId w:val="4"/>
  </w:num>
  <w:num w:numId="5" w16cid:durableId="7477003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73F"/>
    <w:rsid w:val="00000205"/>
    <w:rsid w:val="00001CEC"/>
    <w:rsid w:val="00003ACE"/>
    <w:rsid w:val="000050F7"/>
    <w:rsid w:val="00013CC3"/>
    <w:rsid w:val="00020FC9"/>
    <w:rsid w:val="00031DB1"/>
    <w:rsid w:val="000361FC"/>
    <w:rsid w:val="00043CB4"/>
    <w:rsid w:val="0004788D"/>
    <w:rsid w:val="000553E1"/>
    <w:rsid w:val="00065808"/>
    <w:rsid w:val="00071014"/>
    <w:rsid w:val="00090FF3"/>
    <w:rsid w:val="00094195"/>
    <w:rsid w:val="0009438F"/>
    <w:rsid w:val="00096BAD"/>
    <w:rsid w:val="000A191E"/>
    <w:rsid w:val="000A222E"/>
    <w:rsid w:val="000A6075"/>
    <w:rsid w:val="000B056C"/>
    <w:rsid w:val="000B0F4F"/>
    <w:rsid w:val="000B6CE3"/>
    <w:rsid w:val="000C1F7C"/>
    <w:rsid w:val="000C3BA0"/>
    <w:rsid w:val="000C4E2C"/>
    <w:rsid w:val="000D0F28"/>
    <w:rsid w:val="000D4077"/>
    <w:rsid w:val="000D4340"/>
    <w:rsid w:val="000E1E7D"/>
    <w:rsid w:val="000F0E87"/>
    <w:rsid w:val="000F1957"/>
    <w:rsid w:val="000F1E82"/>
    <w:rsid w:val="00100544"/>
    <w:rsid w:val="001006DA"/>
    <w:rsid w:val="00123AD1"/>
    <w:rsid w:val="00125037"/>
    <w:rsid w:val="00125280"/>
    <w:rsid w:val="00127A55"/>
    <w:rsid w:val="00134833"/>
    <w:rsid w:val="00144749"/>
    <w:rsid w:val="00151438"/>
    <w:rsid w:val="00151EB6"/>
    <w:rsid w:val="00152F93"/>
    <w:rsid w:val="0016520F"/>
    <w:rsid w:val="001672D6"/>
    <w:rsid w:val="00172EB1"/>
    <w:rsid w:val="00173B13"/>
    <w:rsid w:val="00176475"/>
    <w:rsid w:val="00180D1B"/>
    <w:rsid w:val="00184139"/>
    <w:rsid w:val="001856C4"/>
    <w:rsid w:val="00190C7D"/>
    <w:rsid w:val="00192203"/>
    <w:rsid w:val="001B31F6"/>
    <w:rsid w:val="001C1CC3"/>
    <w:rsid w:val="001D6B82"/>
    <w:rsid w:val="001D6ECC"/>
    <w:rsid w:val="001F0D2F"/>
    <w:rsid w:val="001F0F1B"/>
    <w:rsid w:val="001F110A"/>
    <w:rsid w:val="001F30F7"/>
    <w:rsid w:val="001F511C"/>
    <w:rsid w:val="001F63FE"/>
    <w:rsid w:val="00201962"/>
    <w:rsid w:val="002021CC"/>
    <w:rsid w:val="002141A4"/>
    <w:rsid w:val="0021507F"/>
    <w:rsid w:val="00223E2F"/>
    <w:rsid w:val="00231380"/>
    <w:rsid w:val="00231D3C"/>
    <w:rsid w:val="00233F33"/>
    <w:rsid w:val="00234A94"/>
    <w:rsid w:val="0023598D"/>
    <w:rsid w:val="002368CA"/>
    <w:rsid w:val="00245A37"/>
    <w:rsid w:val="0024732E"/>
    <w:rsid w:val="00253D79"/>
    <w:rsid w:val="00257263"/>
    <w:rsid w:val="00260B95"/>
    <w:rsid w:val="00263E49"/>
    <w:rsid w:val="00263E58"/>
    <w:rsid w:val="00265045"/>
    <w:rsid w:val="002654F2"/>
    <w:rsid w:val="0026578C"/>
    <w:rsid w:val="0026581C"/>
    <w:rsid w:val="00266146"/>
    <w:rsid w:val="00271CE8"/>
    <w:rsid w:val="002739D0"/>
    <w:rsid w:val="00274CA7"/>
    <w:rsid w:val="00275777"/>
    <w:rsid w:val="002772EF"/>
    <w:rsid w:val="00286D1E"/>
    <w:rsid w:val="00286E2A"/>
    <w:rsid w:val="00291A83"/>
    <w:rsid w:val="00295EF0"/>
    <w:rsid w:val="00296EEB"/>
    <w:rsid w:val="002A2D35"/>
    <w:rsid w:val="002A2F95"/>
    <w:rsid w:val="002A64DA"/>
    <w:rsid w:val="002B3480"/>
    <w:rsid w:val="002B50A4"/>
    <w:rsid w:val="002B5D42"/>
    <w:rsid w:val="002B5D47"/>
    <w:rsid w:val="002B67AE"/>
    <w:rsid w:val="002C0EB7"/>
    <w:rsid w:val="002C6048"/>
    <w:rsid w:val="002C6F84"/>
    <w:rsid w:val="002D0063"/>
    <w:rsid w:val="002D2195"/>
    <w:rsid w:val="002D4EAB"/>
    <w:rsid w:val="002D51C1"/>
    <w:rsid w:val="002F32DC"/>
    <w:rsid w:val="00303AD2"/>
    <w:rsid w:val="00307FA8"/>
    <w:rsid w:val="00311413"/>
    <w:rsid w:val="00317582"/>
    <w:rsid w:val="00320B12"/>
    <w:rsid w:val="003237B3"/>
    <w:rsid w:val="00325A22"/>
    <w:rsid w:val="00333931"/>
    <w:rsid w:val="00334C62"/>
    <w:rsid w:val="00336D7D"/>
    <w:rsid w:val="003432BD"/>
    <w:rsid w:val="00351EDC"/>
    <w:rsid w:val="003540AB"/>
    <w:rsid w:val="00361CCF"/>
    <w:rsid w:val="0036311B"/>
    <w:rsid w:val="00380378"/>
    <w:rsid w:val="00381DBF"/>
    <w:rsid w:val="00393643"/>
    <w:rsid w:val="00397BD4"/>
    <w:rsid w:val="003A2BA6"/>
    <w:rsid w:val="003A48B3"/>
    <w:rsid w:val="003A4F98"/>
    <w:rsid w:val="003B3614"/>
    <w:rsid w:val="003B3F29"/>
    <w:rsid w:val="003B5921"/>
    <w:rsid w:val="003B5F61"/>
    <w:rsid w:val="003B7183"/>
    <w:rsid w:val="003C3BB9"/>
    <w:rsid w:val="003C6F62"/>
    <w:rsid w:val="003D2430"/>
    <w:rsid w:val="003E0AC3"/>
    <w:rsid w:val="003E5852"/>
    <w:rsid w:val="003F1BCD"/>
    <w:rsid w:val="003F3A32"/>
    <w:rsid w:val="003F6D62"/>
    <w:rsid w:val="00400577"/>
    <w:rsid w:val="00410767"/>
    <w:rsid w:val="00412552"/>
    <w:rsid w:val="0041564B"/>
    <w:rsid w:val="00415F31"/>
    <w:rsid w:val="004227AA"/>
    <w:rsid w:val="00422F25"/>
    <w:rsid w:val="00431380"/>
    <w:rsid w:val="00433267"/>
    <w:rsid w:val="00434019"/>
    <w:rsid w:val="00434F34"/>
    <w:rsid w:val="004352A0"/>
    <w:rsid w:val="00442F86"/>
    <w:rsid w:val="00445A9F"/>
    <w:rsid w:val="00470AFF"/>
    <w:rsid w:val="00482B03"/>
    <w:rsid w:val="00486CEB"/>
    <w:rsid w:val="004B1C12"/>
    <w:rsid w:val="004B367B"/>
    <w:rsid w:val="004B3907"/>
    <w:rsid w:val="004C173F"/>
    <w:rsid w:val="004C1FEE"/>
    <w:rsid w:val="004C5C9D"/>
    <w:rsid w:val="004D48F2"/>
    <w:rsid w:val="004E6BCB"/>
    <w:rsid w:val="004F08D8"/>
    <w:rsid w:val="004F40DB"/>
    <w:rsid w:val="004F68A4"/>
    <w:rsid w:val="005006E7"/>
    <w:rsid w:val="0050780E"/>
    <w:rsid w:val="00511589"/>
    <w:rsid w:val="0051564F"/>
    <w:rsid w:val="00524CD5"/>
    <w:rsid w:val="005318C5"/>
    <w:rsid w:val="005337BE"/>
    <w:rsid w:val="00534023"/>
    <w:rsid w:val="00535D2F"/>
    <w:rsid w:val="0054164C"/>
    <w:rsid w:val="005419E6"/>
    <w:rsid w:val="005437F0"/>
    <w:rsid w:val="00547D3A"/>
    <w:rsid w:val="00565208"/>
    <w:rsid w:val="005657C8"/>
    <w:rsid w:val="00567786"/>
    <w:rsid w:val="00577EB7"/>
    <w:rsid w:val="00580260"/>
    <w:rsid w:val="00581D76"/>
    <w:rsid w:val="00582B03"/>
    <w:rsid w:val="00584684"/>
    <w:rsid w:val="005954B3"/>
    <w:rsid w:val="00595868"/>
    <w:rsid w:val="005A17AD"/>
    <w:rsid w:val="005A23EA"/>
    <w:rsid w:val="005A4C43"/>
    <w:rsid w:val="005A7F08"/>
    <w:rsid w:val="005C0541"/>
    <w:rsid w:val="005C3F46"/>
    <w:rsid w:val="005C5DB2"/>
    <w:rsid w:val="005C6D97"/>
    <w:rsid w:val="005D1F4F"/>
    <w:rsid w:val="005D77D2"/>
    <w:rsid w:val="005D7821"/>
    <w:rsid w:val="005F2969"/>
    <w:rsid w:val="005F33D5"/>
    <w:rsid w:val="005F34F7"/>
    <w:rsid w:val="00611391"/>
    <w:rsid w:val="00615A34"/>
    <w:rsid w:val="00620705"/>
    <w:rsid w:val="00626EF4"/>
    <w:rsid w:val="00627F6E"/>
    <w:rsid w:val="0063695D"/>
    <w:rsid w:val="00644CC1"/>
    <w:rsid w:val="00645C1F"/>
    <w:rsid w:val="0064622D"/>
    <w:rsid w:val="00651824"/>
    <w:rsid w:val="006520B0"/>
    <w:rsid w:val="00655950"/>
    <w:rsid w:val="00664B43"/>
    <w:rsid w:val="00664B99"/>
    <w:rsid w:val="006668EC"/>
    <w:rsid w:val="00676750"/>
    <w:rsid w:val="00683353"/>
    <w:rsid w:val="00684355"/>
    <w:rsid w:val="006868FE"/>
    <w:rsid w:val="00686D2A"/>
    <w:rsid w:val="00697845"/>
    <w:rsid w:val="006B3B33"/>
    <w:rsid w:val="006B5300"/>
    <w:rsid w:val="006C12F6"/>
    <w:rsid w:val="006C16C3"/>
    <w:rsid w:val="006C3EEF"/>
    <w:rsid w:val="006C43C3"/>
    <w:rsid w:val="006C6113"/>
    <w:rsid w:val="006C693F"/>
    <w:rsid w:val="006D1018"/>
    <w:rsid w:val="006D18B1"/>
    <w:rsid w:val="006D2FA9"/>
    <w:rsid w:val="007077D4"/>
    <w:rsid w:val="00707C9E"/>
    <w:rsid w:val="00713494"/>
    <w:rsid w:val="00714D4F"/>
    <w:rsid w:val="00722C25"/>
    <w:rsid w:val="00723F4C"/>
    <w:rsid w:val="00727769"/>
    <w:rsid w:val="007368D5"/>
    <w:rsid w:val="00743363"/>
    <w:rsid w:val="007434AB"/>
    <w:rsid w:val="0074614C"/>
    <w:rsid w:val="00751B54"/>
    <w:rsid w:val="0076101E"/>
    <w:rsid w:val="00761FD5"/>
    <w:rsid w:val="00762893"/>
    <w:rsid w:val="007638EE"/>
    <w:rsid w:val="00764427"/>
    <w:rsid w:val="0076535F"/>
    <w:rsid w:val="0077433D"/>
    <w:rsid w:val="00776547"/>
    <w:rsid w:val="00787B5C"/>
    <w:rsid w:val="0079017A"/>
    <w:rsid w:val="00793094"/>
    <w:rsid w:val="00794873"/>
    <w:rsid w:val="007973E1"/>
    <w:rsid w:val="007A2E89"/>
    <w:rsid w:val="007A41CE"/>
    <w:rsid w:val="007A5265"/>
    <w:rsid w:val="007B6567"/>
    <w:rsid w:val="007B789A"/>
    <w:rsid w:val="007B799F"/>
    <w:rsid w:val="007C1A13"/>
    <w:rsid w:val="007C24B6"/>
    <w:rsid w:val="007C29BC"/>
    <w:rsid w:val="007C3C54"/>
    <w:rsid w:val="007D47F1"/>
    <w:rsid w:val="007D4AD7"/>
    <w:rsid w:val="007D51B8"/>
    <w:rsid w:val="007E4846"/>
    <w:rsid w:val="007F409F"/>
    <w:rsid w:val="007F42FE"/>
    <w:rsid w:val="007F4BE8"/>
    <w:rsid w:val="00801C51"/>
    <w:rsid w:val="00802B3F"/>
    <w:rsid w:val="008069A4"/>
    <w:rsid w:val="00807B4F"/>
    <w:rsid w:val="0081336A"/>
    <w:rsid w:val="00814611"/>
    <w:rsid w:val="008243FE"/>
    <w:rsid w:val="008244EF"/>
    <w:rsid w:val="00824DFB"/>
    <w:rsid w:val="00830693"/>
    <w:rsid w:val="008359EA"/>
    <w:rsid w:val="00843425"/>
    <w:rsid w:val="00844144"/>
    <w:rsid w:val="008459F3"/>
    <w:rsid w:val="00851E60"/>
    <w:rsid w:val="00861338"/>
    <w:rsid w:val="00872CE5"/>
    <w:rsid w:val="00877D9D"/>
    <w:rsid w:val="00881B7C"/>
    <w:rsid w:val="00883EE1"/>
    <w:rsid w:val="00884FD0"/>
    <w:rsid w:val="00894078"/>
    <w:rsid w:val="008978FE"/>
    <w:rsid w:val="008A1BDF"/>
    <w:rsid w:val="008A23B3"/>
    <w:rsid w:val="008B1647"/>
    <w:rsid w:val="008B1B8E"/>
    <w:rsid w:val="008B5F13"/>
    <w:rsid w:val="008C1F72"/>
    <w:rsid w:val="008C6A7F"/>
    <w:rsid w:val="008E1CA6"/>
    <w:rsid w:val="008F1902"/>
    <w:rsid w:val="008F36CB"/>
    <w:rsid w:val="009043EE"/>
    <w:rsid w:val="009076FC"/>
    <w:rsid w:val="00921C88"/>
    <w:rsid w:val="00922950"/>
    <w:rsid w:val="009248AD"/>
    <w:rsid w:val="00924D46"/>
    <w:rsid w:val="00930B60"/>
    <w:rsid w:val="00932DC0"/>
    <w:rsid w:val="00935EC6"/>
    <w:rsid w:val="0094048D"/>
    <w:rsid w:val="00943402"/>
    <w:rsid w:val="00951F46"/>
    <w:rsid w:val="00952C4E"/>
    <w:rsid w:val="00955F47"/>
    <w:rsid w:val="00957172"/>
    <w:rsid w:val="00963461"/>
    <w:rsid w:val="00964037"/>
    <w:rsid w:val="00964B71"/>
    <w:rsid w:val="009676F3"/>
    <w:rsid w:val="00970792"/>
    <w:rsid w:val="00971544"/>
    <w:rsid w:val="00980400"/>
    <w:rsid w:val="00980713"/>
    <w:rsid w:val="00985629"/>
    <w:rsid w:val="00985A83"/>
    <w:rsid w:val="00991EB8"/>
    <w:rsid w:val="00993814"/>
    <w:rsid w:val="0099410A"/>
    <w:rsid w:val="009964FF"/>
    <w:rsid w:val="00996886"/>
    <w:rsid w:val="009976DE"/>
    <w:rsid w:val="009A18FD"/>
    <w:rsid w:val="009A21E8"/>
    <w:rsid w:val="009B0461"/>
    <w:rsid w:val="009C22E8"/>
    <w:rsid w:val="009C5D1D"/>
    <w:rsid w:val="009D0E53"/>
    <w:rsid w:val="009D1CF6"/>
    <w:rsid w:val="009E399D"/>
    <w:rsid w:val="009F3DAB"/>
    <w:rsid w:val="009F4505"/>
    <w:rsid w:val="00A00389"/>
    <w:rsid w:val="00A0080E"/>
    <w:rsid w:val="00A107F2"/>
    <w:rsid w:val="00A15CF0"/>
    <w:rsid w:val="00A170A9"/>
    <w:rsid w:val="00A171AC"/>
    <w:rsid w:val="00A17A0A"/>
    <w:rsid w:val="00A21807"/>
    <w:rsid w:val="00A23D99"/>
    <w:rsid w:val="00A26C7F"/>
    <w:rsid w:val="00A2732B"/>
    <w:rsid w:val="00A305D0"/>
    <w:rsid w:val="00A33344"/>
    <w:rsid w:val="00A35567"/>
    <w:rsid w:val="00A35DB1"/>
    <w:rsid w:val="00A40A90"/>
    <w:rsid w:val="00A41B05"/>
    <w:rsid w:val="00A4328C"/>
    <w:rsid w:val="00A45310"/>
    <w:rsid w:val="00A477EC"/>
    <w:rsid w:val="00A507B6"/>
    <w:rsid w:val="00A55318"/>
    <w:rsid w:val="00A55C2E"/>
    <w:rsid w:val="00A60FB6"/>
    <w:rsid w:val="00A62274"/>
    <w:rsid w:val="00A64C77"/>
    <w:rsid w:val="00A670D9"/>
    <w:rsid w:val="00A70A39"/>
    <w:rsid w:val="00A80528"/>
    <w:rsid w:val="00A81D94"/>
    <w:rsid w:val="00A8441B"/>
    <w:rsid w:val="00A85FAA"/>
    <w:rsid w:val="00A91B90"/>
    <w:rsid w:val="00A947C2"/>
    <w:rsid w:val="00A9489B"/>
    <w:rsid w:val="00AA456E"/>
    <w:rsid w:val="00AA6087"/>
    <w:rsid w:val="00AB1714"/>
    <w:rsid w:val="00AB275B"/>
    <w:rsid w:val="00AB6E54"/>
    <w:rsid w:val="00AD17D0"/>
    <w:rsid w:val="00AE7F0C"/>
    <w:rsid w:val="00AF6AD7"/>
    <w:rsid w:val="00B01985"/>
    <w:rsid w:val="00B0571F"/>
    <w:rsid w:val="00B05BFD"/>
    <w:rsid w:val="00B12884"/>
    <w:rsid w:val="00B1398F"/>
    <w:rsid w:val="00B16C79"/>
    <w:rsid w:val="00B202FD"/>
    <w:rsid w:val="00B26E2F"/>
    <w:rsid w:val="00B310D5"/>
    <w:rsid w:val="00B42143"/>
    <w:rsid w:val="00B42B9D"/>
    <w:rsid w:val="00B47012"/>
    <w:rsid w:val="00B47C83"/>
    <w:rsid w:val="00B51573"/>
    <w:rsid w:val="00B5461C"/>
    <w:rsid w:val="00B55085"/>
    <w:rsid w:val="00B61EA6"/>
    <w:rsid w:val="00B6250E"/>
    <w:rsid w:val="00B67C8B"/>
    <w:rsid w:val="00B744C8"/>
    <w:rsid w:val="00B75101"/>
    <w:rsid w:val="00B818CB"/>
    <w:rsid w:val="00B83FF7"/>
    <w:rsid w:val="00B90BBA"/>
    <w:rsid w:val="00B935BC"/>
    <w:rsid w:val="00B97463"/>
    <w:rsid w:val="00BB0706"/>
    <w:rsid w:val="00BC074A"/>
    <w:rsid w:val="00BC21E1"/>
    <w:rsid w:val="00BC4CBF"/>
    <w:rsid w:val="00BC52BC"/>
    <w:rsid w:val="00BC6B14"/>
    <w:rsid w:val="00BD4535"/>
    <w:rsid w:val="00BD4FB1"/>
    <w:rsid w:val="00BE016D"/>
    <w:rsid w:val="00BE116E"/>
    <w:rsid w:val="00BE3494"/>
    <w:rsid w:val="00BE43EA"/>
    <w:rsid w:val="00BE4C9A"/>
    <w:rsid w:val="00BF40D2"/>
    <w:rsid w:val="00BF5934"/>
    <w:rsid w:val="00BF6BDA"/>
    <w:rsid w:val="00C00796"/>
    <w:rsid w:val="00C1450B"/>
    <w:rsid w:val="00C22F9B"/>
    <w:rsid w:val="00C25F1F"/>
    <w:rsid w:val="00C308A7"/>
    <w:rsid w:val="00C369CC"/>
    <w:rsid w:val="00C3781E"/>
    <w:rsid w:val="00C41812"/>
    <w:rsid w:val="00C41CC7"/>
    <w:rsid w:val="00C45EC3"/>
    <w:rsid w:val="00C50C64"/>
    <w:rsid w:val="00C540B3"/>
    <w:rsid w:val="00C55A2C"/>
    <w:rsid w:val="00C64E2F"/>
    <w:rsid w:val="00C6649D"/>
    <w:rsid w:val="00C67C60"/>
    <w:rsid w:val="00C67DE5"/>
    <w:rsid w:val="00C7420C"/>
    <w:rsid w:val="00C83461"/>
    <w:rsid w:val="00C936AA"/>
    <w:rsid w:val="00C96056"/>
    <w:rsid w:val="00CA3A2F"/>
    <w:rsid w:val="00CA3F8B"/>
    <w:rsid w:val="00CA5A1A"/>
    <w:rsid w:val="00CB0366"/>
    <w:rsid w:val="00CC02C0"/>
    <w:rsid w:val="00CC75F1"/>
    <w:rsid w:val="00CD4EC7"/>
    <w:rsid w:val="00CD5564"/>
    <w:rsid w:val="00CE2116"/>
    <w:rsid w:val="00CF38C9"/>
    <w:rsid w:val="00CF5F49"/>
    <w:rsid w:val="00D1375A"/>
    <w:rsid w:val="00D168D6"/>
    <w:rsid w:val="00D31BE5"/>
    <w:rsid w:val="00D3738E"/>
    <w:rsid w:val="00D40C32"/>
    <w:rsid w:val="00D43195"/>
    <w:rsid w:val="00D54392"/>
    <w:rsid w:val="00D64485"/>
    <w:rsid w:val="00D66DC1"/>
    <w:rsid w:val="00D80441"/>
    <w:rsid w:val="00D832C6"/>
    <w:rsid w:val="00D83B10"/>
    <w:rsid w:val="00D866F3"/>
    <w:rsid w:val="00D975CB"/>
    <w:rsid w:val="00DB1302"/>
    <w:rsid w:val="00DB7A5D"/>
    <w:rsid w:val="00DC2E27"/>
    <w:rsid w:val="00DC6B09"/>
    <w:rsid w:val="00DD1F40"/>
    <w:rsid w:val="00DD3518"/>
    <w:rsid w:val="00DE165F"/>
    <w:rsid w:val="00DE1EC3"/>
    <w:rsid w:val="00DE673E"/>
    <w:rsid w:val="00DE6F10"/>
    <w:rsid w:val="00DF2905"/>
    <w:rsid w:val="00DF6142"/>
    <w:rsid w:val="00DF65F6"/>
    <w:rsid w:val="00E0348E"/>
    <w:rsid w:val="00E05AC3"/>
    <w:rsid w:val="00E05CE8"/>
    <w:rsid w:val="00E06D3B"/>
    <w:rsid w:val="00E07609"/>
    <w:rsid w:val="00E07B29"/>
    <w:rsid w:val="00E15E50"/>
    <w:rsid w:val="00E219B8"/>
    <w:rsid w:val="00E232E2"/>
    <w:rsid w:val="00E23A8A"/>
    <w:rsid w:val="00E27BF7"/>
    <w:rsid w:val="00E27E7C"/>
    <w:rsid w:val="00E35133"/>
    <w:rsid w:val="00E42ED5"/>
    <w:rsid w:val="00E43E54"/>
    <w:rsid w:val="00E45D17"/>
    <w:rsid w:val="00E51BB6"/>
    <w:rsid w:val="00E56EAA"/>
    <w:rsid w:val="00E70ABC"/>
    <w:rsid w:val="00E7217C"/>
    <w:rsid w:val="00E8288D"/>
    <w:rsid w:val="00E83997"/>
    <w:rsid w:val="00E86A1B"/>
    <w:rsid w:val="00E86E02"/>
    <w:rsid w:val="00E912CB"/>
    <w:rsid w:val="00EA2DC6"/>
    <w:rsid w:val="00EA3874"/>
    <w:rsid w:val="00EA3E6D"/>
    <w:rsid w:val="00EA7A18"/>
    <w:rsid w:val="00EB25C8"/>
    <w:rsid w:val="00EB5BA5"/>
    <w:rsid w:val="00EB6A40"/>
    <w:rsid w:val="00EC5BFF"/>
    <w:rsid w:val="00ED0ADA"/>
    <w:rsid w:val="00EE54DD"/>
    <w:rsid w:val="00EE5D18"/>
    <w:rsid w:val="00EE66DF"/>
    <w:rsid w:val="00F00892"/>
    <w:rsid w:val="00F00984"/>
    <w:rsid w:val="00F02BB3"/>
    <w:rsid w:val="00F117A1"/>
    <w:rsid w:val="00F16A2E"/>
    <w:rsid w:val="00F31E8F"/>
    <w:rsid w:val="00F366BC"/>
    <w:rsid w:val="00F36D81"/>
    <w:rsid w:val="00F3792F"/>
    <w:rsid w:val="00F41FA5"/>
    <w:rsid w:val="00F459DC"/>
    <w:rsid w:val="00F4683C"/>
    <w:rsid w:val="00F502F7"/>
    <w:rsid w:val="00F54920"/>
    <w:rsid w:val="00F54AA2"/>
    <w:rsid w:val="00F76B2A"/>
    <w:rsid w:val="00F76EB8"/>
    <w:rsid w:val="00F81DA3"/>
    <w:rsid w:val="00F828A8"/>
    <w:rsid w:val="00F83539"/>
    <w:rsid w:val="00F836CD"/>
    <w:rsid w:val="00F87ED6"/>
    <w:rsid w:val="00F92786"/>
    <w:rsid w:val="00F950F3"/>
    <w:rsid w:val="00FB2EBF"/>
    <w:rsid w:val="00FC0BA6"/>
    <w:rsid w:val="00FD2122"/>
    <w:rsid w:val="00FD2FE0"/>
    <w:rsid w:val="00FE063F"/>
    <w:rsid w:val="00FE354F"/>
    <w:rsid w:val="00FE48EC"/>
    <w:rsid w:val="00FE7ADC"/>
    <w:rsid w:val="00FF3455"/>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8EC3A"/>
  <w15:chartTrackingRefBased/>
  <w15:docId w15:val="{FEF9A1DF-4D2F-40DA-81F9-978274660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744C8"/>
    <w:pPr>
      <w:spacing w:after="40" w:line="240" w:lineRule="auto"/>
    </w:pPr>
    <w:rPr>
      <w:rFonts w:asciiTheme="majorBidi" w:hAnsiTheme="majorBidi"/>
      <w:sz w:val="24"/>
    </w:rPr>
  </w:style>
  <w:style w:type="paragraph" w:styleId="Pealkiri1">
    <w:name w:val="heading 1"/>
    <w:basedOn w:val="Normaallaad"/>
    <w:next w:val="Normaallaad"/>
    <w:link w:val="Pealkiri1Mrk"/>
    <w:uiPriority w:val="9"/>
    <w:qFormat/>
    <w:rsid w:val="00B744C8"/>
    <w:pPr>
      <w:keepNext/>
      <w:keepLines/>
      <w:spacing w:before="120" w:after="120"/>
      <w:outlineLvl w:val="0"/>
    </w:pPr>
    <w:rPr>
      <w:rFonts w:eastAsiaTheme="majorEastAsia" w:cstheme="majorBidi"/>
      <w:b/>
      <w:sz w:val="28"/>
      <w:szCs w:val="32"/>
    </w:rPr>
  </w:style>
  <w:style w:type="paragraph" w:styleId="Pealkiri2">
    <w:name w:val="heading 2"/>
    <w:basedOn w:val="Normaallaad"/>
    <w:next w:val="Normaallaad"/>
    <w:link w:val="Pealkiri2Mrk"/>
    <w:uiPriority w:val="9"/>
    <w:semiHidden/>
    <w:unhideWhenUsed/>
    <w:qFormat/>
    <w:rsid w:val="00E86E02"/>
    <w:pPr>
      <w:keepNext/>
      <w:keepLines/>
      <w:spacing w:before="120" w:after="120"/>
      <w:outlineLvl w:val="1"/>
    </w:pPr>
    <w:rPr>
      <w:rFonts w:eastAsiaTheme="majorEastAsia" w:cstheme="majorBidi"/>
      <w:b/>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4F68A4"/>
    <w:pPr>
      <w:tabs>
        <w:tab w:val="center" w:pos="4536"/>
        <w:tab w:val="right" w:pos="9072"/>
      </w:tabs>
      <w:spacing w:after="0"/>
    </w:pPr>
  </w:style>
  <w:style w:type="character" w:customStyle="1" w:styleId="PisMrk">
    <w:name w:val="Päis Märk"/>
    <w:basedOn w:val="Liguvaikefont"/>
    <w:link w:val="Pis"/>
    <w:uiPriority w:val="99"/>
    <w:rsid w:val="004F68A4"/>
  </w:style>
  <w:style w:type="paragraph" w:styleId="Jalus">
    <w:name w:val="footer"/>
    <w:basedOn w:val="Normaallaad"/>
    <w:link w:val="JalusMrk"/>
    <w:uiPriority w:val="99"/>
    <w:unhideWhenUsed/>
    <w:rsid w:val="004F68A4"/>
    <w:pPr>
      <w:tabs>
        <w:tab w:val="center" w:pos="4536"/>
        <w:tab w:val="right" w:pos="9072"/>
      </w:tabs>
      <w:spacing w:after="0"/>
    </w:pPr>
  </w:style>
  <w:style w:type="character" w:customStyle="1" w:styleId="JalusMrk">
    <w:name w:val="Jalus Märk"/>
    <w:basedOn w:val="Liguvaikefont"/>
    <w:link w:val="Jalus"/>
    <w:uiPriority w:val="99"/>
    <w:rsid w:val="004F68A4"/>
  </w:style>
  <w:style w:type="paragraph" w:customStyle="1" w:styleId="Default">
    <w:name w:val="Default"/>
    <w:rsid w:val="00684355"/>
    <w:pPr>
      <w:autoSpaceDE w:val="0"/>
      <w:autoSpaceDN w:val="0"/>
      <w:adjustRightInd w:val="0"/>
      <w:spacing w:after="0" w:line="240" w:lineRule="auto"/>
    </w:pPr>
    <w:rPr>
      <w:rFonts w:ascii="Times New Roman" w:hAnsi="Times New Roman" w:cs="Times New Roman"/>
      <w:color w:val="000000"/>
      <w:sz w:val="24"/>
      <w:szCs w:val="24"/>
    </w:rPr>
  </w:style>
  <w:style w:type="table" w:styleId="Kontuurtabel">
    <w:name w:val="Table Grid"/>
    <w:basedOn w:val="Normaaltabel"/>
    <w:uiPriority w:val="39"/>
    <w:rsid w:val="00684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1Mrk">
    <w:name w:val="Pealkiri 1 Märk"/>
    <w:basedOn w:val="Liguvaikefont"/>
    <w:link w:val="Pealkiri1"/>
    <w:uiPriority w:val="9"/>
    <w:rsid w:val="00B744C8"/>
    <w:rPr>
      <w:rFonts w:asciiTheme="majorBidi" w:eastAsiaTheme="majorEastAsia" w:hAnsiTheme="majorBidi" w:cstheme="majorBidi"/>
      <w:b/>
      <w:sz w:val="28"/>
      <w:szCs w:val="32"/>
    </w:rPr>
  </w:style>
  <w:style w:type="character" w:customStyle="1" w:styleId="Pealkiri2Mrk">
    <w:name w:val="Pealkiri 2 Märk"/>
    <w:basedOn w:val="Liguvaikefont"/>
    <w:link w:val="Pealkiri2"/>
    <w:uiPriority w:val="9"/>
    <w:semiHidden/>
    <w:rsid w:val="00E86E02"/>
    <w:rPr>
      <w:rFonts w:asciiTheme="majorBidi" w:eastAsiaTheme="majorEastAsia" w:hAnsiTheme="majorBidi" w:cstheme="majorBidi"/>
      <w:b/>
      <w:sz w:val="24"/>
      <w:szCs w:val="26"/>
    </w:rPr>
  </w:style>
  <w:style w:type="character" w:styleId="Hperlink">
    <w:name w:val="Hyperlink"/>
    <w:basedOn w:val="Liguvaikefont"/>
    <w:uiPriority w:val="99"/>
    <w:unhideWhenUsed/>
    <w:rsid w:val="00A2732B"/>
    <w:rPr>
      <w:color w:val="0563C1" w:themeColor="hyperlink"/>
      <w:u w:val="single"/>
    </w:rPr>
  </w:style>
  <w:style w:type="character" w:styleId="Lahendamatamainimine">
    <w:name w:val="Unresolved Mention"/>
    <w:basedOn w:val="Liguvaikefont"/>
    <w:uiPriority w:val="99"/>
    <w:semiHidden/>
    <w:unhideWhenUsed/>
    <w:rsid w:val="00A2732B"/>
    <w:rPr>
      <w:color w:val="605E5C"/>
      <w:shd w:val="clear" w:color="auto" w:fill="E1DFDD"/>
    </w:rPr>
  </w:style>
  <w:style w:type="paragraph" w:styleId="Loendilik">
    <w:name w:val="List Paragraph"/>
    <w:basedOn w:val="Normaallaad"/>
    <w:uiPriority w:val="34"/>
    <w:qFormat/>
    <w:rsid w:val="009248AD"/>
    <w:pPr>
      <w:ind w:left="720"/>
      <w:contextualSpacing/>
    </w:pPr>
  </w:style>
  <w:style w:type="character" w:styleId="Klastatudhperlink">
    <w:name w:val="FollowedHyperlink"/>
    <w:basedOn w:val="Liguvaikefont"/>
    <w:uiPriority w:val="99"/>
    <w:semiHidden/>
    <w:unhideWhenUsed/>
    <w:rsid w:val="00E70ABC"/>
    <w:rPr>
      <w:color w:val="954F72" w:themeColor="followedHyperlink"/>
      <w:u w:val="single"/>
    </w:rPr>
  </w:style>
  <w:style w:type="paragraph" w:styleId="Allmrkusetekst">
    <w:name w:val="footnote text"/>
    <w:basedOn w:val="Normaallaad"/>
    <w:link w:val="AllmrkusetekstMrk"/>
    <w:uiPriority w:val="99"/>
    <w:semiHidden/>
    <w:unhideWhenUsed/>
    <w:rsid w:val="004C1FEE"/>
    <w:pPr>
      <w:spacing w:after="0"/>
    </w:pPr>
    <w:rPr>
      <w:sz w:val="20"/>
      <w:szCs w:val="20"/>
    </w:rPr>
  </w:style>
  <w:style w:type="character" w:customStyle="1" w:styleId="AllmrkusetekstMrk">
    <w:name w:val="Allmärkuse tekst Märk"/>
    <w:basedOn w:val="Liguvaikefont"/>
    <w:link w:val="Allmrkusetekst"/>
    <w:uiPriority w:val="99"/>
    <w:semiHidden/>
    <w:rsid w:val="004C1FEE"/>
    <w:rPr>
      <w:rFonts w:asciiTheme="majorBidi" w:hAnsiTheme="majorBidi"/>
      <w:sz w:val="20"/>
      <w:szCs w:val="20"/>
    </w:rPr>
  </w:style>
  <w:style w:type="character" w:styleId="Allmrkuseviide">
    <w:name w:val="footnote reference"/>
    <w:basedOn w:val="Liguvaikefont"/>
    <w:uiPriority w:val="99"/>
    <w:semiHidden/>
    <w:unhideWhenUsed/>
    <w:rsid w:val="004C1F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4873">
      <w:bodyDiv w:val="1"/>
      <w:marLeft w:val="0"/>
      <w:marRight w:val="0"/>
      <w:marTop w:val="0"/>
      <w:marBottom w:val="0"/>
      <w:divBdr>
        <w:top w:val="none" w:sz="0" w:space="0" w:color="auto"/>
        <w:left w:val="none" w:sz="0" w:space="0" w:color="auto"/>
        <w:bottom w:val="none" w:sz="0" w:space="0" w:color="auto"/>
        <w:right w:val="none" w:sz="0" w:space="0" w:color="auto"/>
      </w:divBdr>
    </w:div>
    <w:div w:id="602811377">
      <w:bodyDiv w:val="1"/>
      <w:marLeft w:val="0"/>
      <w:marRight w:val="0"/>
      <w:marTop w:val="0"/>
      <w:marBottom w:val="0"/>
      <w:divBdr>
        <w:top w:val="none" w:sz="0" w:space="0" w:color="auto"/>
        <w:left w:val="none" w:sz="0" w:space="0" w:color="auto"/>
        <w:bottom w:val="none" w:sz="0" w:space="0" w:color="auto"/>
        <w:right w:val="none" w:sz="0" w:space="0" w:color="auto"/>
      </w:divBdr>
    </w:div>
    <w:div w:id="113004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akonnaplaneering.ee/maakonna-planeeringud/laane-virumaa/laane-viru-maakonnaplaneering-2030/"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aljala.ee/vihula-valla-uldplaneerin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laneerimine.ee/dp/noustik/5-detailplaneeringu-ruumilahendus/mojude-hindamin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neerimine.ee/dp/nousti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ikaMerisaluHaljal\Haljala%20Vallavalitsus\Haljala%20Vallavalitsus%20-%20Dokumendid\Dokumendimallid\VV_&#245;igusakt.dotx"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ca1e78-c7a4-4880-9d60-ff04ee289d72">
      <Terms xmlns="http://schemas.microsoft.com/office/infopath/2007/PartnerControls"/>
    </lcf76f155ced4ddcb4097134ff3c332f>
    <TaxCatchAll xmlns="f74b6f77-523d-4240-b877-ebe3d0308d8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B45EB2F432D8B4FB5E9A2BD98328908" ma:contentTypeVersion="18" ma:contentTypeDescription="Loo uus dokument" ma:contentTypeScope="" ma:versionID="5f82bceb9acce95e2b940cbda9ebebcc">
  <xsd:schema xmlns:xsd="http://www.w3.org/2001/XMLSchema" xmlns:xs="http://www.w3.org/2001/XMLSchema" xmlns:p="http://schemas.microsoft.com/office/2006/metadata/properties" xmlns:ns2="14ca1e78-c7a4-4880-9d60-ff04ee289d72" xmlns:ns3="f74b6f77-523d-4240-b877-ebe3d0308d8b" targetNamespace="http://schemas.microsoft.com/office/2006/metadata/properties" ma:root="true" ma:fieldsID="4a5558a4088674ff0d56f86b73ce3b40" ns2:_="" ns3:_="">
    <xsd:import namespace="14ca1e78-c7a4-4880-9d60-ff04ee289d72"/>
    <xsd:import namespace="f74b6f77-523d-4240-b877-ebe3d0308d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ca1e78-c7a4-4880-9d60-ff04ee289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Pildisildid" ma:readOnly="false" ma:fieldId="{5cf76f15-5ced-4ddc-b409-7134ff3c332f}" ma:taxonomyMulti="true" ma:sspId="8d68c9b4-820e-4759-9b61-989abf5d33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4b6f77-523d-4240-b877-ebe3d0308d8b"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23" nillable="true" ma:displayName="Taxonomy Catch All Column" ma:hidden="true" ma:list="{5e8d8cec-11b2-4dc9-9356-ba1adfe9ac77}" ma:internalName="TaxCatchAll" ma:showField="CatchAllData" ma:web="f74b6f77-523d-4240-b877-ebe3d0308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7458E-EA69-4547-A493-CAF01339074B}">
  <ds:schemaRefs>
    <ds:schemaRef ds:uri="http://schemas.openxmlformats.org/officeDocument/2006/bibliography"/>
  </ds:schemaRefs>
</ds:datastoreItem>
</file>

<file path=customXml/itemProps2.xml><?xml version="1.0" encoding="utf-8"?>
<ds:datastoreItem xmlns:ds="http://schemas.openxmlformats.org/officeDocument/2006/customXml" ds:itemID="{42D765CA-828B-4C76-BC65-DC10D5C68BBC}">
  <ds:schemaRefs>
    <ds:schemaRef ds:uri="http://schemas.microsoft.com/sharepoint/v3/contenttype/forms"/>
  </ds:schemaRefs>
</ds:datastoreItem>
</file>

<file path=customXml/itemProps3.xml><?xml version="1.0" encoding="utf-8"?>
<ds:datastoreItem xmlns:ds="http://schemas.openxmlformats.org/officeDocument/2006/customXml" ds:itemID="{A1F3579D-E3FE-48A6-A188-DA919A6A63B0}">
  <ds:schemaRefs>
    <ds:schemaRef ds:uri="http://schemas.microsoft.com/office/2006/metadata/properties"/>
    <ds:schemaRef ds:uri="http://schemas.microsoft.com/office/infopath/2007/PartnerControls"/>
    <ds:schemaRef ds:uri="14ca1e78-c7a4-4880-9d60-ff04ee289d72"/>
    <ds:schemaRef ds:uri="f74b6f77-523d-4240-b877-ebe3d0308d8b"/>
  </ds:schemaRefs>
</ds:datastoreItem>
</file>

<file path=customXml/itemProps4.xml><?xml version="1.0" encoding="utf-8"?>
<ds:datastoreItem xmlns:ds="http://schemas.openxmlformats.org/officeDocument/2006/customXml" ds:itemID="{C10EA3EF-B43A-4744-A297-B2914B560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ca1e78-c7a4-4880-9d60-ff04ee289d72"/>
    <ds:schemaRef ds:uri="f74b6f77-523d-4240-b877-ebe3d0308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VV_õigusakt</Template>
  <TotalTime>3</TotalTime>
  <Pages>7</Pages>
  <Words>2455</Words>
  <Characters>14243</Characters>
  <Application>Microsoft Office Word</Application>
  <DocSecurity>4</DocSecurity>
  <Lines>118</Lines>
  <Paragraphs>33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Janika Merisalu | Haljala vald</dc:creator>
  <cp:keywords/>
  <dc:description/>
  <cp:lastModifiedBy>Kaspar Lood | Haljala vald</cp:lastModifiedBy>
  <cp:revision>2</cp:revision>
  <cp:lastPrinted>2022-03-08T11:13:00Z</cp:lastPrinted>
  <dcterms:created xsi:type="dcterms:W3CDTF">2025-02-26T09:06:00Z</dcterms:created>
  <dcterms:modified xsi:type="dcterms:W3CDTF">2025-02-26T09:06:00Z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0x010100EB45EB2F432D8B4FB5E9A2BD98328908</vt:lpwstr>
  </property>
  <property fmtid="{D5CDD505-2E9C-101B-9397-08002B2CF9AE}" pid="3" name="MediaServiceImageTags">
    <vt:lpwstr/>
  </property>
</Properties>
</file>